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7.xml" ContentType="application/vnd.openxmlformats-officedocument.wordprocessingml.header+xml"/>
  <Override PartName="/word/footer8.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CA657C3" w14:textId="77777777" w:rsidR="00BF161A" w:rsidRPr="00090AF2" w:rsidRDefault="00BF161A" w:rsidP="00BF161A">
      <w:pPr>
        <w:ind w:left="180"/>
        <w:rPr>
          <w:rFonts w:cs="Arial"/>
          <w:b/>
          <w:bCs/>
          <w:i/>
          <w:caps/>
          <w:noProof/>
          <w:sz w:val="36"/>
          <w:szCs w:val="36"/>
        </w:rPr>
      </w:pPr>
      <w:bookmarkStart w:id="0" w:name="_GoBack"/>
      <w:bookmarkEnd w:id="0"/>
      <w:commentRangeStart w:id="1"/>
      <w:r>
        <w:rPr>
          <w:rFonts w:cs="Arial"/>
          <w:b/>
          <w:bCs/>
          <w:i/>
          <w:caps/>
          <w:noProof/>
          <w:sz w:val="36"/>
          <w:szCs w:val="36"/>
        </w:rPr>
        <w:t>I-39/90/94 STUDY</w:t>
      </w:r>
      <w:commentRangeEnd w:id="1"/>
      <w:r w:rsidR="00C8364D">
        <w:rPr>
          <w:rStyle w:val="CommentReference"/>
        </w:rPr>
        <w:commentReference w:id="1"/>
      </w:r>
    </w:p>
    <w:p w14:paraId="34819328" w14:textId="77777777" w:rsidR="00BF161A" w:rsidRPr="0093363D" w:rsidRDefault="00BF161A" w:rsidP="00BF161A">
      <w:pPr>
        <w:ind w:left="180"/>
      </w:pPr>
    </w:p>
    <w:p w14:paraId="69F72BA9" w14:textId="77777777" w:rsidR="00BF161A" w:rsidRPr="0093363D" w:rsidRDefault="00BF161A" w:rsidP="00BF161A">
      <w:pPr>
        <w:ind w:left="180"/>
      </w:pPr>
    </w:p>
    <w:p w14:paraId="4A52F332" w14:textId="77777777" w:rsidR="00BF161A" w:rsidRPr="008A1173" w:rsidRDefault="00BF161A" w:rsidP="00BF161A">
      <w:pPr>
        <w:ind w:left="180"/>
        <w:rPr>
          <w:b/>
          <w:sz w:val="32"/>
          <w:szCs w:val="32"/>
        </w:rPr>
      </w:pPr>
      <w:r w:rsidRPr="00E368B7">
        <w:rPr>
          <w:rFonts w:cs="Arial"/>
          <w:b/>
          <w:bCs/>
          <w:caps/>
          <w:noProof/>
          <w:color w:val="FF0000"/>
          <w:sz w:val="32"/>
          <w:szCs w:val="32"/>
        </w:rPr>
        <w:t>DRAFT</w:t>
      </w:r>
      <w:r>
        <w:rPr>
          <w:rFonts w:cs="Arial"/>
          <w:b/>
          <w:bCs/>
          <w:caps/>
          <w:noProof/>
          <w:color w:val="FF0000"/>
          <w:sz w:val="32"/>
          <w:szCs w:val="32"/>
        </w:rPr>
        <w:t xml:space="preserve"> </w:t>
      </w:r>
      <w:r w:rsidRPr="00BF161A">
        <w:rPr>
          <w:rFonts w:cs="Arial"/>
          <w:b/>
          <w:bCs/>
          <w:noProof/>
          <w:sz w:val="32"/>
          <w:szCs w:val="32"/>
        </w:rPr>
        <w:t>General</w:t>
      </w:r>
      <w:r w:rsidRPr="00FD5D7C">
        <w:rPr>
          <w:rFonts w:cs="Arial"/>
          <w:b/>
          <w:bCs/>
          <w:i/>
          <w:caps/>
          <w:noProof/>
          <w:color w:val="FF0000"/>
          <w:sz w:val="32"/>
          <w:szCs w:val="32"/>
        </w:rPr>
        <w:t xml:space="preserve"> </w:t>
      </w:r>
      <w:r>
        <w:rPr>
          <w:b/>
          <w:sz w:val="32"/>
          <w:szCs w:val="32"/>
        </w:rPr>
        <w:t>Impact Analysis Methodology Report</w:t>
      </w:r>
    </w:p>
    <w:p w14:paraId="6B48A838" w14:textId="7C1D2E20" w:rsidR="00BF161A" w:rsidRPr="008A1173" w:rsidRDefault="007D36F6" w:rsidP="00BF161A">
      <w:pPr>
        <w:ind w:left="180"/>
        <w:rPr>
          <w:sz w:val="26"/>
          <w:szCs w:val="26"/>
        </w:rPr>
      </w:pPr>
      <w:r>
        <w:rPr>
          <w:i/>
          <w:noProof/>
        </w:rPr>
        <mc:AlternateContent>
          <mc:Choice Requires="wps">
            <w:drawing>
              <wp:anchor distT="0" distB="0" distL="114300" distR="114300" simplePos="0" relativeHeight="251663360" behindDoc="0" locked="0" layoutInCell="1" allowOverlap="1" wp14:anchorId="3A8062EB" wp14:editId="133BE718">
                <wp:simplePos x="0" y="0"/>
                <wp:positionH relativeFrom="column">
                  <wp:posOffset>3187700</wp:posOffset>
                </wp:positionH>
                <wp:positionV relativeFrom="paragraph">
                  <wp:posOffset>119380</wp:posOffset>
                </wp:positionV>
                <wp:extent cx="3338830" cy="2936240"/>
                <wp:effectExtent l="6350" t="6350" r="7620" b="10160"/>
                <wp:wrapNone/>
                <wp:docPr id="5" name="Oval 6" descr="WI Dells Milwaukee signs"/>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38830" cy="2936240"/>
                        </a:xfrm>
                        <a:prstGeom prst="ellipse">
                          <a:avLst/>
                        </a:prstGeom>
                        <a:blipFill dpi="0" rotWithShape="1">
                          <a:blip r:embed="rId11">
                            <a:lum bright="10000"/>
                          </a:blip>
                          <a:srcRect/>
                          <a:stretch>
                            <a:fillRect/>
                          </a:stretch>
                        </a:blip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E8C7FEF" id="Oval 6" o:spid="_x0000_s1026" alt="WI Dells Milwaukee signs" style="position:absolute;margin-left:251pt;margin-top:9.4pt;width:262.9pt;height:231.2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EAAAAAAAAAAAAAAAAAAAAAAAAAAAAAAAAAAAAAAAAAAAAAAAAAAAAAAAAA&#10;AAAAAAAAAAAAAAAAAAAAAAAAAAAAAAAAAAAAAAAAAAAAAAASALQUAAAAAAAA/v8CAAAAAQD+/wIA&#10;AQD+/wIAAAAKAAAAAAAAAAAACAAAAAE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">
                <v:fill r:id="rId12" o:title="WI Dells Milwaukee signs" recolor="t" rotate="t" type="frame"/>
                <v:imagedata blacklevel="3277f"/>
              </v:oval>
            </w:pict>
          </mc:Fallback>
        </mc:AlternateContent>
      </w:r>
      <w:r w:rsidR="00BF161A">
        <w:rPr>
          <w:sz w:val="26"/>
          <w:szCs w:val="26"/>
        </w:rPr>
        <w:t>I-39/90/94</w:t>
      </w:r>
    </w:p>
    <w:p w14:paraId="5D6A4B20" w14:textId="77777777" w:rsidR="00BF161A" w:rsidRDefault="00BF161A" w:rsidP="00BF161A">
      <w:pPr>
        <w:ind w:left="180"/>
        <w:rPr>
          <w:rFonts w:cs="Arial"/>
          <w:bCs/>
          <w:sz w:val="26"/>
          <w:szCs w:val="26"/>
        </w:rPr>
      </w:pPr>
      <w:r>
        <w:rPr>
          <w:rFonts w:cs="Arial"/>
          <w:bCs/>
          <w:sz w:val="26"/>
          <w:szCs w:val="26"/>
        </w:rPr>
        <w:t>Madison – Portage</w:t>
      </w:r>
    </w:p>
    <w:p w14:paraId="51D10249" w14:textId="77777777" w:rsidR="00BF161A" w:rsidRDefault="00BF161A" w:rsidP="00BF161A">
      <w:pPr>
        <w:ind w:left="180"/>
        <w:rPr>
          <w:rFonts w:cs="Arial"/>
          <w:bCs/>
          <w:sz w:val="26"/>
          <w:szCs w:val="26"/>
        </w:rPr>
      </w:pPr>
      <w:r>
        <w:rPr>
          <w:rFonts w:cs="Arial"/>
          <w:bCs/>
          <w:sz w:val="26"/>
          <w:szCs w:val="26"/>
        </w:rPr>
        <w:t>US 12/18 Interchange – I-90/94</w:t>
      </w:r>
    </w:p>
    <w:p w14:paraId="5A51876E" w14:textId="77777777" w:rsidR="00BF161A" w:rsidRDefault="00BF161A" w:rsidP="00BF161A">
      <w:pPr>
        <w:ind w:left="180"/>
        <w:rPr>
          <w:rFonts w:cs="Arial"/>
          <w:bCs/>
          <w:sz w:val="26"/>
          <w:szCs w:val="26"/>
        </w:rPr>
      </w:pPr>
      <w:r>
        <w:rPr>
          <w:rFonts w:cs="Arial"/>
          <w:bCs/>
          <w:sz w:val="26"/>
          <w:szCs w:val="26"/>
        </w:rPr>
        <w:t>Dane &amp; Columbia Counties</w:t>
      </w:r>
    </w:p>
    <w:p w14:paraId="04C569CC" w14:textId="77777777" w:rsidR="00BF161A" w:rsidRDefault="00BF161A" w:rsidP="00BF161A">
      <w:pPr>
        <w:ind w:left="180"/>
        <w:rPr>
          <w:rFonts w:cs="Arial"/>
          <w:bCs/>
          <w:sz w:val="26"/>
          <w:szCs w:val="26"/>
        </w:rPr>
      </w:pPr>
    </w:p>
    <w:p w14:paraId="24785AA1" w14:textId="77777777" w:rsidR="00BF161A" w:rsidRPr="0093363D" w:rsidRDefault="00BF161A" w:rsidP="00BF161A">
      <w:pPr>
        <w:ind w:left="180"/>
        <w:rPr>
          <w:b/>
          <w:bCs/>
          <w:sz w:val="27"/>
          <w:szCs w:val="21"/>
        </w:rPr>
      </w:pPr>
    </w:p>
    <w:p w14:paraId="383989B6" w14:textId="77777777" w:rsidR="00BF161A" w:rsidRPr="0093363D" w:rsidRDefault="00BF161A" w:rsidP="00BF161A">
      <w:pPr>
        <w:ind w:left="180"/>
      </w:pPr>
    </w:p>
    <w:p w14:paraId="1264DFF0" w14:textId="77777777" w:rsidR="00BF161A" w:rsidRPr="0093363D" w:rsidRDefault="00BF161A" w:rsidP="00BF161A">
      <w:pPr>
        <w:ind w:left="180"/>
      </w:pPr>
      <w:r>
        <w:rPr>
          <w:noProof/>
        </w:rPr>
        <w:drawing>
          <wp:anchor distT="0" distB="0" distL="114300" distR="114300" simplePos="0" relativeHeight="251657216" behindDoc="0" locked="0" layoutInCell="1" allowOverlap="1" wp14:anchorId="6A5F9B2C" wp14:editId="70D0E3F6">
            <wp:simplePos x="0" y="0"/>
            <wp:positionH relativeFrom="column">
              <wp:posOffset>311150</wp:posOffset>
            </wp:positionH>
            <wp:positionV relativeFrom="paragraph">
              <wp:posOffset>4445</wp:posOffset>
            </wp:positionV>
            <wp:extent cx="1616710" cy="1158240"/>
            <wp:effectExtent l="0" t="0" r="0" b="0"/>
            <wp:wrapNone/>
            <wp:docPr id="2" name="Picture 2" descr="IH 39 90 94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H 39 90 94 logo"/>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616710" cy="11582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2EFC557" w14:textId="77777777" w:rsidR="00BF161A" w:rsidRPr="0093363D" w:rsidRDefault="00BF161A" w:rsidP="00BF161A">
      <w:pPr>
        <w:ind w:left="180"/>
      </w:pPr>
    </w:p>
    <w:p w14:paraId="03727B91" w14:textId="77777777" w:rsidR="00BF161A" w:rsidRPr="0093363D" w:rsidRDefault="00BF161A" w:rsidP="00BF161A">
      <w:pPr>
        <w:ind w:left="180"/>
      </w:pPr>
    </w:p>
    <w:p w14:paraId="59FB1ECC" w14:textId="77777777" w:rsidR="00BF161A" w:rsidRPr="0093363D" w:rsidRDefault="00BF161A" w:rsidP="00BF161A">
      <w:pPr>
        <w:ind w:left="180"/>
      </w:pPr>
    </w:p>
    <w:p w14:paraId="11D96FFF" w14:textId="77777777" w:rsidR="00BF161A" w:rsidRDefault="00BF161A" w:rsidP="00BF161A">
      <w:pPr>
        <w:ind w:left="180"/>
        <w:rPr>
          <w:i/>
          <w:sz w:val="24"/>
        </w:rPr>
      </w:pPr>
    </w:p>
    <w:p w14:paraId="5DAA5517" w14:textId="77777777" w:rsidR="00BF161A" w:rsidRDefault="00BF161A" w:rsidP="00BF161A">
      <w:pPr>
        <w:ind w:left="180"/>
        <w:rPr>
          <w:i/>
          <w:sz w:val="24"/>
        </w:rPr>
      </w:pPr>
    </w:p>
    <w:p w14:paraId="6A8F29D2" w14:textId="77777777" w:rsidR="00BF161A" w:rsidRDefault="00BF161A" w:rsidP="00BF161A">
      <w:pPr>
        <w:ind w:left="180"/>
        <w:rPr>
          <w:sz w:val="24"/>
        </w:rPr>
      </w:pPr>
    </w:p>
    <w:p w14:paraId="11444EA9" w14:textId="77777777" w:rsidR="00BF161A" w:rsidRPr="001A6C58" w:rsidRDefault="00BF161A" w:rsidP="00BF161A">
      <w:pPr>
        <w:ind w:left="180"/>
        <w:rPr>
          <w:sz w:val="24"/>
        </w:rPr>
      </w:pPr>
    </w:p>
    <w:p w14:paraId="048A560E" w14:textId="6FAE485A" w:rsidR="00BF161A" w:rsidRPr="001A6C58" w:rsidRDefault="007D36F6" w:rsidP="00BF161A">
      <w:pPr>
        <w:ind w:left="180"/>
        <w:rPr>
          <w:sz w:val="24"/>
        </w:rPr>
      </w:pPr>
      <w:r>
        <w:rPr>
          <w:noProof/>
          <w:sz w:val="26"/>
          <w:szCs w:val="26"/>
        </w:rPr>
        <mc:AlternateContent>
          <mc:Choice Requires="wps">
            <w:drawing>
              <wp:anchor distT="0" distB="0" distL="114300" distR="114300" simplePos="0" relativeHeight="251662336" behindDoc="0" locked="0" layoutInCell="1" allowOverlap="1" wp14:anchorId="18C653AC" wp14:editId="16344E58">
                <wp:simplePos x="0" y="0"/>
                <wp:positionH relativeFrom="column">
                  <wp:posOffset>2519045</wp:posOffset>
                </wp:positionH>
                <wp:positionV relativeFrom="paragraph">
                  <wp:posOffset>92075</wp:posOffset>
                </wp:positionV>
                <wp:extent cx="3890645" cy="2583815"/>
                <wp:effectExtent l="13970" t="6985" r="10160" b="9525"/>
                <wp:wrapNone/>
                <wp:docPr id="4" name="Oval 5" descr="DSC_02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90645" cy="2583815"/>
                        </a:xfrm>
                        <a:prstGeom prst="ellipse">
                          <a:avLst/>
                        </a:prstGeom>
                        <a:blipFill dpi="0" rotWithShape="1">
                          <a:blip r:embed="rId14"/>
                          <a:srcRect/>
                          <a:stretch>
                            <a:fillRect/>
                          </a:stretch>
                        </a:blip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E364106" id="Oval 5" o:spid="_x0000_s1026" alt="DSC_0203" style="position:absolute;margin-left:198.35pt;margin-top:7.25pt;width:306.35pt;height:203.4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">
                <v:fill r:id="rId15" o:title="DSC_0203" recolor="t" rotate="t" type="frame"/>
              </v:oval>
            </w:pict>
          </mc:Fallback>
        </mc:AlternateContent>
      </w:r>
    </w:p>
    <w:p w14:paraId="4A141474" w14:textId="77777777" w:rsidR="00BF161A" w:rsidRDefault="00BF161A" w:rsidP="00BF161A">
      <w:pPr>
        <w:ind w:left="180"/>
      </w:pPr>
    </w:p>
    <w:p w14:paraId="7F6176E9" w14:textId="77777777" w:rsidR="00BF161A" w:rsidRDefault="00BF161A" w:rsidP="00BF161A">
      <w:pPr>
        <w:ind w:left="180"/>
      </w:pPr>
    </w:p>
    <w:p w14:paraId="591BC181" w14:textId="77777777" w:rsidR="00BF161A" w:rsidRDefault="00BF161A" w:rsidP="00BF161A">
      <w:pPr>
        <w:ind w:left="180"/>
      </w:pPr>
    </w:p>
    <w:p w14:paraId="18DB4B41" w14:textId="77777777" w:rsidR="00BF161A" w:rsidRPr="001A6C58" w:rsidRDefault="00BF161A" w:rsidP="00BF161A">
      <w:pPr>
        <w:ind w:left="180"/>
        <w:rPr>
          <w:sz w:val="24"/>
        </w:rPr>
      </w:pPr>
      <w:r>
        <w:rPr>
          <w:sz w:val="24"/>
        </w:rPr>
        <w:t>W</w:t>
      </w:r>
      <w:r w:rsidRPr="001A6C58">
        <w:rPr>
          <w:sz w:val="24"/>
        </w:rPr>
        <w:t>isconsin Department of Transportation</w:t>
      </w:r>
    </w:p>
    <w:p w14:paraId="2FE2CAD7" w14:textId="77777777" w:rsidR="00BF161A" w:rsidRPr="001A6C58" w:rsidRDefault="00BF161A" w:rsidP="00BF161A">
      <w:pPr>
        <w:ind w:left="180"/>
        <w:rPr>
          <w:sz w:val="24"/>
        </w:rPr>
      </w:pPr>
      <w:r>
        <w:rPr>
          <w:sz w:val="24"/>
        </w:rPr>
        <w:t>Southwest</w:t>
      </w:r>
      <w:r w:rsidRPr="001A6C58">
        <w:rPr>
          <w:sz w:val="24"/>
        </w:rPr>
        <w:t xml:space="preserve"> Region</w:t>
      </w:r>
    </w:p>
    <w:p w14:paraId="2A8C65DC" w14:textId="77777777" w:rsidR="00BF161A" w:rsidRPr="001A6C58" w:rsidRDefault="00BF161A" w:rsidP="00BF161A">
      <w:pPr>
        <w:ind w:left="180"/>
        <w:rPr>
          <w:sz w:val="24"/>
        </w:rPr>
      </w:pPr>
      <w:r>
        <w:rPr>
          <w:sz w:val="24"/>
        </w:rPr>
        <w:t>2101 Wright Street</w:t>
      </w:r>
    </w:p>
    <w:p w14:paraId="672C74E6" w14:textId="77777777" w:rsidR="00BF161A" w:rsidRPr="001A6C58" w:rsidRDefault="00BF161A" w:rsidP="00BF161A">
      <w:pPr>
        <w:ind w:left="180"/>
        <w:rPr>
          <w:sz w:val="24"/>
        </w:rPr>
      </w:pPr>
      <w:r>
        <w:rPr>
          <w:sz w:val="24"/>
        </w:rPr>
        <w:t>Madison, WI 53704</w:t>
      </w:r>
    </w:p>
    <w:p w14:paraId="2F8D7C70" w14:textId="77777777" w:rsidR="00BF161A" w:rsidRDefault="00BF161A" w:rsidP="00BF161A">
      <w:pPr>
        <w:ind w:left="180"/>
      </w:pPr>
    </w:p>
    <w:p w14:paraId="61EBA934" w14:textId="77777777" w:rsidR="00BF161A" w:rsidRPr="00FE4D81" w:rsidRDefault="00BF161A" w:rsidP="00BF161A">
      <w:pPr>
        <w:ind w:left="180"/>
      </w:pPr>
    </w:p>
    <w:p w14:paraId="28C72BE6" w14:textId="77777777" w:rsidR="00BF161A" w:rsidRDefault="00BF161A" w:rsidP="00BF161A">
      <w:pPr>
        <w:ind w:left="180"/>
        <w:rPr>
          <w:i/>
        </w:rPr>
      </w:pPr>
    </w:p>
    <w:p w14:paraId="7BEBE1A1" w14:textId="77777777" w:rsidR="00BF161A" w:rsidRPr="00AF7841" w:rsidRDefault="00BF161A" w:rsidP="00BF161A">
      <w:pPr>
        <w:rPr>
          <w:i/>
          <w:sz w:val="24"/>
        </w:rPr>
      </w:pPr>
    </w:p>
    <w:p w14:paraId="233BDDD8" w14:textId="77777777" w:rsidR="00BF161A" w:rsidRPr="00AF7841" w:rsidRDefault="00BF161A" w:rsidP="00BF161A">
      <w:pPr>
        <w:ind w:left="180"/>
        <w:rPr>
          <w:i/>
          <w:sz w:val="24"/>
        </w:rPr>
      </w:pPr>
    </w:p>
    <w:p w14:paraId="4ABA60CA" w14:textId="77777777" w:rsidR="00BF161A" w:rsidRPr="00AF7841" w:rsidRDefault="00BF161A" w:rsidP="00BF161A">
      <w:pPr>
        <w:rPr>
          <w:sz w:val="24"/>
        </w:rPr>
      </w:pPr>
    </w:p>
    <w:p w14:paraId="6B1FFD7F" w14:textId="578D3541" w:rsidR="00BF161A" w:rsidRPr="00AF7841" w:rsidRDefault="007D36F6" w:rsidP="00BF161A">
      <w:pPr>
        <w:ind w:left="180"/>
        <w:rPr>
          <w:sz w:val="24"/>
        </w:rPr>
      </w:pPr>
      <w:r>
        <w:rPr>
          <w:noProof/>
          <w:sz w:val="24"/>
        </w:rPr>
        <mc:AlternateContent>
          <mc:Choice Requires="wps">
            <w:drawing>
              <wp:anchor distT="0" distB="0" distL="114300" distR="114300" simplePos="0" relativeHeight="251661312" behindDoc="0" locked="0" layoutInCell="1" allowOverlap="1" wp14:anchorId="0B84B857" wp14:editId="2580C188">
                <wp:simplePos x="0" y="0"/>
                <wp:positionH relativeFrom="column">
                  <wp:posOffset>2940050</wp:posOffset>
                </wp:positionH>
                <wp:positionV relativeFrom="paragraph">
                  <wp:posOffset>102235</wp:posOffset>
                </wp:positionV>
                <wp:extent cx="3469640" cy="2887980"/>
                <wp:effectExtent l="6350" t="9525" r="10160" b="7620"/>
                <wp:wrapNone/>
                <wp:docPr id="3" name="Oval 4" descr="P91906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69640" cy="2887980"/>
                        </a:xfrm>
                        <a:prstGeom prst="ellipse">
                          <a:avLst/>
                        </a:prstGeom>
                        <a:blipFill dpi="0" rotWithShape="1">
                          <a:blip r:embed="rId16"/>
                          <a:srcRect/>
                          <a:stretch>
                            <a:fillRect/>
                          </a:stretch>
                        </a:blip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92B3467" id="Oval 4" o:spid="_x0000_s1026" alt="P9190661" style="position:absolute;margin-left:231.5pt;margin-top:8.05pt;width:273.2pt;height:227.4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QAAAAAAAAAAAAAA&#10;AAAAAAAAAAAAAAAAAAAAAAAAAAAAAAAAAAAAAAAAAAAAAAAAAAAAAAAAAAAAAAAAAAAAAAAAAAAA&#10;AAAAAAAAAAAAAAAAAAAAAAAAAAD+/wIAAAAAAP7/AgAAAP7/AgAAAAcAAAAAAAAAAAAIAAAAAQ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">
                <v:fill r:id="rId17" o:title="P9190661" recolor="t" rotate="t" type="frame"/>
              </v:oval>
            </w:pict>
          </mc:Fallback>
        </mc:AlternateContent>
      </w:r>
    </w:p>
    <w:p w14:paraId="454CE25A" w14:textId="77777777" w:rsidR="00BF161A" w:rsidRDefault="00BF161A" w:rsidP="00BF161A">
      <w:pPr>
        <w:ind w:left="180"/>
        <w:rPr>
          <w:i/>
        </w:rPr>
      </w:pPr>
    </w:p>
    <w:p w14:paraId="31948238" w14:textId="77777777" w:rsidR="00BF161A" w:rsidRDefault="00BF161A" w:rsidP="00BF161A">
      <w:pPr>
        <w:ind w:left="180"/>
        <w:rPr>
          <w:i/>
        </w:rPr>
      </w:pPr>
    </w:p>
    <w:p w14:paraId="29546AEC" w14:textId="77777777" w:rsidR="00BF161A" w:rsidRDefault="00BF161A" w:rsidP="00BF161A">
      <w:pPr>
        <w:ind w:left="180"/>
        <w:rPr>
          <w:i/>
        </w:rPr>
      </w:pPr>
    </w:p>
    <w:p w14:paraId="2696ABA3" w14:textId="77777777" w:rsidR="00BF161A" w:rsidRDefault="00BF161A" w:rsidP="00BF161A">
      <w:pPr>
        <w:ind w:left="180"/>
        <w:rPr>
          <w:i/>
        </w:rPr>
      </w:pPr>
    </w:p>
    <w:p w14:paraId="7D436620" w14:textId="77777777" w:rsidR="00BF161A" w:rsidRDefault="00BF161A" w:rsidP="00BF161A">
      <w:pPr>
        <w:ind w:left="180"/>
        <w:rPr>
          <w:i/>
        </w:rPr>
      </w:pPr>
    </w:p>
    <w:p w14:paraId="1DB1D8A2" w14:textId="77777777" w:rsidR="00BF161A" w:rsidRPr="00AF7841" w:rsidRDefault="00BF161A" w:rsidP="00BF161A">
      <w:pPr>
        <w:ind w:left="180"/>
        <w:rPr>
          <w:i/>
          <w:sz w:val="24"/>
        </w:rPr>
      </w:pPr>
      <w:r>
        <w:rPr>
          <w:i/>
          <w:sz w:val="24"/>
        </w:rPr>
        <w:t>November 2015</w:t>
      </w:r>
    </w:p>
    <w:p w14:paraId="4AD06DD5" w14:textId="77777777" w:rsidR="00BF161A" w:rsidRPr="00AF7841" w:rsidRDefault="00BF161A" w:rsidP="00BF161A">
      <w:pPr>
        <w:ind w:left="180"/>
        <w:rPr>
          <w:sz w:val="24"/>
        </w:rPr>
      </w:pPr>
    </w:p>
    <w:p w14:paraId="391259F3" w14:textId="77777777" w:rsidR="00BF161A" w:rsidRPr="00AF7841" w:rsidRDefault="00BF161A" w:rsidP="00BF161A">
      <w:pPr>
        <w:ind w:left="180"/>
        <w:rPr>
          <w:sz w:val="24"/>
        </w:rPr>
      </w:pPr>
    </w:p>
    <w:p w14:paraId="10118364" w14:textId="77777777" w:rsidR="00BF161A" w:rsidRDefault="00BF161A" w:rsidP="00BF161A">
      <w:pPr>
        <w:ind w:left="180"/>
        <w:rPr>
          <w:sz w:val="24"/>
        </w:rPr>
      </w:pPr>
    </w:p>
    <w:p w14:paraId="0AEA4B14" w14:textId="77777777" w:rsidR="00BF161A" w:rsidRDefault="00BF161A" w:rsidP="00BF161A">
      <w:pPr>
        <w:ind w:left="180"/>
        <w:rPr>
          <w:sz w:val="24"/>
        </w:rPr>
      </w:pPr>
    </w:p>
    <w:p w14:paraId="594EF723" w14:textId="77777777" w:rsidR="00BF161A" w:rsidRPr="00AF7841" w:rsidRDefault="00BF161A" w:rsidP="00BF161A">
      <w:pPr>
        <w:ind w:left="180"/>
        <w:rPr>
          <w:sz w:val="24"/>
        </w:rPr>
      </w:pPr>
    </w:p>
    <w:p w14:paraId="456BCE62" w14:textId="77777777" w:rsidR="00BF161A" w:rsidRPr="00AF7841" w:rsidRDefault="00BF161A" w:rsidP="00BF161A">
      <w:pPr>
        <w:ind w:left="180"/>
        <w:rPr>
          <w:sz w:val="24"/>
        </w:rPr>
      </w:pPr>
      <w:r w:rsidRPr="00AF7841">
        <w:rPr>
          <w:sz w:val="24"/>
        </w:rPr>
        <w:t xml:space="preserve">WisDOT Project I.D. </w:t>
      </w:r>
      <w:r>
        <w:rPr>
          <w:sz w:val="24"/>
        </w:rPr>
        <w:t>1010-10-00</w:t>
      </w:r>
    </w:p>
    <w:p w14:paraId="53D9692E" w14:textId="77777777" w:rsidR="00BF161A" w:rsidRDefault="00BF161A" w:rsidP="00BF161A">
      <w:pPr>
        <w:ind w:left="180"/>
      </w:pPr>
    </w:p>
    <w:p w14:paraId="56A4F2E9" w14:textId="77777777" w:rsidR="00BF161A" w:rsidRDefault="00BF161A" w:rsidP="00BF161A">
      <w:r>
        <w:rPr>
          <w:rFonts w:cs="Arial"/>
          <w:b/>
          <w:bCs/>
          <w:i/>
          <w:caps/>
          <w:noProof/>
          <w:sz w:val="31"/>
          <w:szCs w:val="42"/>
        </w:rPr>
        <w:drawing>
          <wp:anchor distT="0" distB="0" distL="114300" distR="114300" simplePos="0" relativeHeight="251659264" behindDoc="1" locked="0" layoutInCell="1" allowOverlap="1" wp14:anchorId="7DA0A6B0" wp14:editId="172799E9">
            <wp:simplePos x="0" y="0"/>
            <wp:positionH relativeFrom="margin">
              <wp:posOffset>4381500</wp:posOffset>
            </wp:positionH>
            <wp:positionV relativeFrom="paragraph">
              <wp:posOffset>8743950</wp:posOffset>
            </wp:positionV>
            <wp:extent cx="1130300" cy="295275"/>
            <wp:effectExtent l="0" t="0" r="0" b="0"/>
            <wp:wrapNone/>
            <wp:docPr id="1" name="Picture 1" descr="AECOM_Color_S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ECOM_Color_Sm"/>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130300" cy="2952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107AF63" w14:textId="77777777" w:rsidR="004629C9" w:rsidRDefault="004629C9" w:rsidP="003404C3">
      <w:pPr>
        <w:jc w:val="center"/>
      </w:pPr>
    </w:p>
    <w:p w14:paraId="6EE01B2A" w14:textId="77777777" w:rsidR="00CA1375" w:rsidRDefault="00CA1375" w:rsidP="003404C3">
      <w:pPr>
        <w:jc w:val="center"/>
      </w:pPr>
    </w:p>
    <w:p w14:paraId="267F0EEC" w14:textId="77777777" w:rsidR="00CA1375" w:rsidRPr="003404C3" w:rsidRDefault="00CA1375" w:rsidP="003404C3">
      <w:pPr>
        <w:jc w:val="center"/>
      </w:pPr>
    </w:p>
    <w:p w14:paraId="736C4687" w14:textId="77777777" w:rsidR="00BF161A" w:rsidRDefault="00BF161A" w:rsidP="003404C3">
      <w:pPr>
        <w:jc w:val="center"/>
      </w:pPr>
    </w:p>
    <w:p w14:paraId="1BDA9E3C" w14:textId="77777777" w:rsidR="00BF161A" w:rsidRDefault="00BF161A">
      <w:pPr>
        <w:spacing w:line="240" w:lineRule="auto"/>
      </w:pPr>
      <w:r>
        <w:br w:type="page"/>
      </w:r>
    </w:p>
    <w:p w14:paraId="2CF51A92" w14:textId="77777777" w:rsidR="00260335" w:rsidRDefault="00260335" w:rsidP="003404C3">
      <w:pPr>
        <w:jc w:val="center"/>
        <w:sectPr w:rsidR="00260335" w:rsidSect="00CA1375">
          <w:headerReference w:type="even" r:id="rId19"/>
          <w:footerReference w:type="even" r:id="rId20"/>
          <w:footerReference w:type="first" r:id="rId21"/>
          <w:type w:val="oddPage"/>
          <w:pgSz w:w="12240" w:h="15840" w:code="1"/>
          <w:pgMar w:top="720" w:right="1080" w:bottom="1440" w:left="1440" w:header="720" w:footer="720" w:gutter="0"/>
          <w:pgNumType w:start="1"/>
          <w:cols w:space="720"/>
          <w:docGrid w:linePitch="272"/>
        </w:sectPr>
      </w:pPr>
    </w:p>
    <w:p w14:paraId="52092469" w14:textId="77777777" w:rsidR="00B11616" w:rsidRDefault="00B11616" w:rsidP="0029147C">
      <w:pPr>
        <w:pStyle w:val="PageHeading"/>
      </w:pPr>
      <w:r>
        <w:lastRenderedPageBreak/>
        <w:t>Table of Contents</w:t>
      </w:r>
    </w:p>
    <w:p w14:paraId="43C6B406" w14:textId="77777777" w:rsidR="00B11616" w:rsidRDefault="00B11616" w:rsidP="00B11616">
      <w:pPr>
        <w:pStyle w:val="TOCIndent"/>
      </w:pPr>
    </w:p>
    <w:p w14:paraId="38F528E4" w14:textId="77777777" w:rsidR="00B11616" w:rsidRDefault="00B11616" w:rsidP="00B11616">
      <w:pPr>
        <w:pStyle w:val="TOCIndent"/>
      </w:pPr>
      <w:r>
        <w:t>Table of Contents</w:t>
      </w:r>
    </w:p>
    <w:p w14:paraId="302E7D15" w14:textId="77777777" w:rsidR="00B11616" w:rsidRDefault="00260335" w:rsidP="00B11616">
      <w:pPr>
        <w:pStyle w:val="TOCIndent"/>
      </w:pPr>
      <w:r>
        <w:t>Revision History</w:t>
      </w:r>
    </w:p>
    <w:p w14:paraId="028168B2" w14:textId="77777777" w:rsidR="00A37E5F" w:rsidRDefault="00A37E5F" w:rsidP="00B11616">
      <w:pPr>
        <w:pStyle w:val="TOCIndent"/>
      </w:pPr>
    </w:p>
    <w:p w14:paraId="399A34E1" w14:textId="77777777" w:rsidR="00B15F8F" w:rsidRDefault="00B15F8F" w:rsidP="00B11616">
      <w:pPr>
        <w:pStyle w:val="TOCIndent"/>
      </w:pPr>
    </w:p>
    <w:p w14:paraId="6BEB68C4" w14:textId="77777777" w:rsidR="00B11616" w:rsidRDefault="00B11616" w:rsidP="00B11616">
      <w:pPr>
        <w:pStyle w:val="DistHead"/>
      </w:pPr>
      <w:r>
        <w:tab/>
      </w:r>
      <w:r>
        <w:tab/>
        <w:t>Page</w:t>
      </w:r>
    </w:p>
    <w:p w14:paraId="411F0D8E" w14:textId="77777777" w:rsidR="00BF161A" w:rsidRDefault="00BA6FD4">
      <w:pPr>
        <w:pStyle w:val="TOC1"/>
        <w:rPr>
          <w:rFonts w:asciiTheme="minorHAnsi" w:eastAsiaTheme="minorEastAsia" w:hAnsiTheme="minorHAnsi" w:cstheme="minorBidi"/>
          <w:b w:val="0"/>
          <w:noProof/>
          <w:szCs w:val="22"/>
        </w:rPr>
      </w:pPr>
      <w:r>
        <w:rPr>
          <w:sz w:val="24"/>
        </w:rPr>
        <w:fldChar w:fldCharType="begin"/>
      </w:r>
      <w:r w:rsidR="0029147C">
        <w:instrText xml:space="preserve"> TOC \w \t "Heading 1,1,1.0 (Report),2,1.1 (Report),3,1.1.1 (Report),4,1.1.1.1 (Report),5" </w:instrText>
      </w:r>
      <w:r>
        <w:rPr>
          <w:sz w:val="24"/>
        </w:rPr>
        <w:fldChar w:fldCharType="separate"/>
      </w:r>
      <w:r w:rsidR="00BF161A">
        <w:rPr>
          <w:noProof/>
        </w:rPr>
        <w:t>Section 1</w:t>
      </w:r>
      <w:r w:rsidR="00BF161A">
        <w:rPr>
          <w:noProof/>
        </w:rPr>
        <w:tab/>
      </w:r>
      <w:r w:rsidR="00BF161A">
        <w:rPr>
          <w:noProof/>
        </w:rPr>
        <w:fldChar w:fldCharType="begin"/>
      </w:r>
      <w:r w:rsidR="00BF161A">
        <w:rPr>
          <w:noProof/>
        </w:rPr>
        <w:instrText xml:space="preserve"> PAGEREF _Toc435605286 \h </w:instrText>
      </w:r>
      <w:r w:rsidR="00BF161A">
        <w:rPr>
          <w:noProof/>
        </w:rPr>
      </w:r>
      <w:r w:rsidR="00BF161A">
        <w:rPr>
          <w:noProof/>
        </w:rPr>
        <w:fldChar w:fldCharType="separate"/>
      </w:r>
      <w:r w:rsidR="00BF161A">
        <w:rPr>
          <w:noProof/>
        </w:rPr>
        <w:t>1</w:t>
      </w:r>
      <w:r w:rsidR="00BF161A">
        <w:rPr>
          <w:noProof/>
        </w:rPr>
        <w:fldChar w:fldCharType="end"/>
      </w:r>
    </w:p>
    <w:p w14:paraId="5F57DF38" w14:textId="77777777" w:rsidR="00BF161A" w:rsidRDefault="00BF161A">
      <w:pPr>
        <w:pStyle w:val="TOC2"/>
        <w:rPr>
          <w:rFonts w:asciiTheme="minorHAnsi" w:eastAsiaTheme="minorEastAsia" w:hAnsiTheme="minorHAnsi" w:cstheme="minorBidi"/>
          <w:noProof/>
          <w:sz w:val="22"/>
          <w:szCs w:val="22"/>
        </w:rPr>
      </w:pPr>
      <w:r>
        <w:rPr>
          <w:noProof/>
        </w:rPr>
        <w:t>1.0</w:t>
      </w:r>
      <w:r>
        <w:rPr>
          <w:noProof/>
        </w:rPr>
        <w:tab/>
        <w:t>Introduction</w:t>
      </w:r>
      <w:r>
        <w:rPr>
          <w:noProof/>
        </w:rPr>
        <w:tab/>
      </w:r>
      <w:r>
        <w:rPr>
          <w:noProof/>
        </w:rPr>
        <w:fldChar w:fldCharType="begin"/>
      </w:r>
      <w:r>
        <w:rPr>
          <w:noProof/>
        </w:rPr>
        <w:instrText xml:space="preserve"> PAGEREF _Toc435605287 \h </w:instrText>
      </w:r>
      <w:r>
        <w:rPr>
          <w:noProof/>
        </w:rPr>
      </w:r>
      <w:r>
        <w:rPr>
          <w:noProof/>
        </w:rPr>
        <w:fldChar w:fldCharType="separate"/>
      </w:r>
      <w:r>
        <w:rPr>
          <w:noProof/>
        </w:rPr>
        <w:t>1</w:t>
      </w:r>
      <w:r>
        <w:rPr>
          <w:noProof/>
        </w:rPr>
        <w:fldChar w:fldCharType="end"/>
      </w:r>
    </w:p>
    <w:p w14:paraId="491B50FE" w14:textId="77777777" w:rsidR="00BF161A" w:rsidRDefault="00BF161A">
      <w:pPr>
        <w:pStyle w:val="TOC3"/>
        <w:rPr>
          <w:rFonts w:asciiTheme="minorHAnsi" w:eastAsiaTheme="minorEastAsia" w:hAnsiTheme="minorHAnsi" w:cstheme="minorBidi"/>
          <w:noProof/>
          <w:sz w:val="22"/>
          <w:szCs w:val="22"/>
        </w:rPr>
      </w:pPr>
      <w:r>
        <w:rPr>
          <w:noProof/>
        </w:rPr>
        <w:t>1.1</w:t>
      </w:r>
      <w:r>
        <w:rPr>
          <w:noProof/>
        </w:rPr>
        <w:tab/>
        <w:t>Purpose of Impact Analysis Methodology</w:t>
      </w:r>
      <w:r>
        <w:rPr>
          <w:noProof/>
        </w:rPr>
        <w:tab/>
      </w:r>
      <w:r>
        <w:rPr>
          <w:noProof/>
        </w:rPr>
        <w:fldChar w:fldCharType="begin"/>
      </w:r>
      <w:r>
        <w:rPr>
          <w:noProof/>
        </w:rPr>
        <w:instrText xml:space="preserve"> PAGEREF _Toc435605288 \h </w:instrText>
      </w:r>
      <w:r>
        <w:rPr>
          <w:noProof/>
        </w:rPr>
      </w:r>
      <w:r>
        <w:rPr>
          <w:noProof/>
        </w:rPr>
        <w:fldChar w:fldCharType="separate"/>
      </w:r>
      <w:r>
        <w:rPr>
          <w:noProof/>
        </w:rPr>
        <w:t>1</w:t>
      </w:r>
      <w:r>
        <w:rPr>
          <w:noProof/>
        </w:rPr>
        <w:fldChar w:fldCharType="end"/>
      </w:r>
    </w:p>
    <w:p w14:paraId="37FEFE76" w14:textId="77777777" w:rsidR="00BF161A" w:rsidRDefault="00BF161A">
      <w:pPr>
        <w:pStyle w:val="TOC1"/>
        <w:rPr>
          <w:rFonts w:asciiTheme="minorHAnsi" w:eastAsiaTheme="minorEastAsia" w:hAnsiTheme="minorHAnsi" w:cstheme="minorBidi"/>
          <w:b w:val="0"/>
          <w:noProof/>
          <w:szCs w:val="22"/>
        </w:rPr>
      </w:pPr>
      <w:r>
        <w:rPr>
          <w:noProof/>
        </w:rPr>
        <w:t>Section 2</w:t>
      </w:r>
      <w:r>
        <w:rPr>
          <w:noProof/>
        </w:rPr>
        <w:tab/>
      </w:r>
      <w:r>
        <w:rPr>
          <w:noProof/>
        </w:rPr>
        <w:fldChar w:fldCharType="begin"/>
      </w:r>
      <w:r>
        <w:rPr>
          <w:noProof/>
        </w:rPr>
        <w:instrText xml:space="preserve"> PAGEREF _Toc435605289 \h </w:instrText>
      </w:r>
      <w:r>
        <w:rPr>
          <w:noProof/>
        </w:rPr>
      </w:r>
      <w:r>
        <w:rPr>
          <w:noProof/>
        </w:rPr>
        <w:fldChar w:fldCharType="separate"/>
      </w:r>
      <w:r>
        <w:rPr>
          <w:noProof/>
        </w:rPr>
        <w:t>2</w:t>
      </w:r>
      <w:r>
        <w:rPr>
          <w:noProof/>
        </w:rPr>
        <w:fldChar w:fldCharType="end"/>
      </w:r>
    </w:p>
    <w:p w14:paraId="4C74B4B5" w14:textId="77777777" w:rsidR="00BF161A" w:rsidRDefault="00BF161A">
      <w:pPr>
        <w:pStyle w:val="TOC2"/>
        <w:rPr>
          <w:rFonts w:asciiTheme="minorHAnsi" w:eastAsiaTheme="minorEastAsia" w:hAnsiTheme="minorHAnsi" w:cstheme="minorBidi"/>
          <w:noProof/>
          <w:sz w:val="22"/>
          <w:szCs w:val="22"/>
        </w:rPr>
      </w:pPr>
      <w:r>
        <w:rPr>
          <w:noProof/>
        </w:rPr>
        <w:t>2.0</w:t>
      </w:r>
      <w:r>
        <w:rPr>
          <w:noProof/>
        </w:rPr>
        <w:tab/>
        <w:t>Agricultural Impact Methodology</w:t>
      </w:r>
      <w:r>
        <w:rPr>
          <w:noProof/>
        </w:rPr>
        <w:tab/>
      </w:r>
      <w:r>
        <w:rPr>
          <w:noProof/>
        </w:rPr>
        <w:fldChar w:fldCharType="begin"/>
      </w:r>
      <w:r>
        <w:rPr>
          <w:noProof/>
        </w:rPr>
        <w:instrText xml:space="preserve"> PAGEREF _Toc435605290 \h </w:instrText>
      </w:r>
      <w:r>
        <w:rPr>
          <w:noProof/>
        </w:rPr>
      </w:r>
      <w:r>
        <w:rPr>
          <w:noProof/>
        </w:rPr>
        <w:fldChar w:fldCharType="separate"/>
      </w:r>
      <w:r>
        <w:rPr>
          <w:noProof/>
        </w:rPr>
        <w:t>2</w:t>
      </w:r>
      <w:r>
        <w:rPr>
          <w:noProof/>
        </w:rPr>
        <w:fldChar w:fldCharType="end"/>
      </w:r>
    </w:p>
    <w:p w14:paraId="3445544E" w14:textId="77777777" w:rsidR="00BF161A" w:rsidRDefault="00BF161A">
      <w:pPr>
        <w:pStyle w:val="TOC3"/>
        <w:rPr>
          <w:rFonts w:asciiTheme="minorHAnsi" w:eastAsiaTheme="minorEastAsia" w:hAnsiTheme="minorHAnsi" w:cstheme="minorBidi"/>
          <w:noProof/>
          <w:sz w:val="22"/>
          <w:szCs w:val="22"/>
        </w:rPr>
      </w:pPr>
      <w:r>
        <w:rPr>
          <w:noProof/>
        </w:rPr>
        <w:t>2.1</w:t>
      </w:r>
      <w:r>
        <w:rPr>
          <w:noProof/>
        </w:rPr>
        <w:tab/>
        <w:t>Laws, Regulations, and Guidelines</w:t>
      </w:r>
      <w:r>
        <w:rPr>
          <w:noProof/>
        </w:rPr>
        <w:tab/>
      </w:r>
      <w:r>
        <w:rPr>
          <w:noProof/>
        </w:rPr>
        <w:fldChar w:fldCharType="begin"/>
      </w:r>
      <w:r>
        <w:rPr>
          <w:noProof/>
        </w:rPr>
        <w:instrText xml:space="preserve"> PAGEREF _Toc435605291 \h </w:instrText>
      </w:r>
      <w:r>
        <w:rPr>
          <w:noProof/>
        </w:rPr>
      </w:r>
      <w:r>
        <w:rPr>
          <w:noProof/>
        </w:rPr>
        <w:fldChar w:fldCharType="separate"/>
      </w:r>
      <w:r>
        <w:rPr>
          <w:noProof/>
        </w:rPr>
        <w:t>2</w:t>
      </w:r>
      <w:r>
        <w:rPr>
          <w:noProof/>
        </w:rPr>
        <w:fldChar w:fldCharType="end"/>
      </w:r>
    </w:p>
    <w:p w14:paraId="62BFF1ED" w14:textId="77777777" w:rsidR="00BF161A" w:rsidRDefault="00BF161A">
      <w:pPr>
        <w:pStyle w:val="TOC3"/>
        <w:rPr>
          <w:rFonts w:asciiTheme="minorHAnsi" w:eastAsiaTheme="minorEastAsia" w:hAnsiTheme="minorHAnsi" w:cstheme="minorBidi"/>
          <w:noProof/>
          <w:sz w:val="22"/>
          <w:szCs w:val="22"/>
        </w:rPr>
      </w:pPr>
      <w:r>
        <w:rPr>
          <w:noProof/>
        </w:rPr>
        <w:t>2.2</w:t>
      </w:r>
      <w:r>
        <w:rPr>
          <w:noProof/>
        </w:rPr>
        <w:tab/>
        <w:t>General Methodology</w:t>
      </w:r>
      <w:r>
        <w:rPr>
          <w:noProof/>
        </w:rPr>
        <w:tab/>
      </w:r>
      <w:r>
        <w:rPr>
          <w:noProof/>
        </w:rPr>
        <w:fldChar w:fldCharType="begin"/>
      </w:r>
      <w:r>
        <w:rPr>
          <w:noProof/>
        </w:rPr>
        <w:instrText xml:space="preserve"> PAGEREF _Toc435605292 \h </w:instrText>
      </w:r>
      <w:r>
        <w:rPr>
          <w:noProof/>
        </w:rPr>
      </w:r>
      <w:r>
        <w:rPr>
          <w:noProof/>
        </w:rPr>
        <w:fldChar w:fldCharType="separate"/>
      </w:r>
      <w:r>
        <w:rPr>
          <w:noProof/>
        </w:rPr>
        <w:t>2</w:t>
      </w:r>
      <w:r>
        <w:rPr>
          <w:noProof/>
        </w:rPr>
        <w:fldChar w:fldCharType="end"/>
      </w:r>
    </w:p>
    <w:p w14:paraId="78B0F6C6" w14:textId="77777777" w:rsidR="00BF161A" w:rsidRDefault="00BF161A">
      <w:pPr>
        <w:pStyle w:val="TOC1"/>
        <w:rPr>
          <w:rFonts w:asciiTheme="minorHAnsi" w:eastAsiaTheme="minorEastAsia" w:hAnsiTheme="minorHAnsi" w:cstheme="minorBidi"/>
          <w:b w:val="0"/>
          <w:noProof/>
          <w:szCs w:val="22"/>
        </w:rPr>
      </w:pPr>
      <w:r>
        <w:rPr>
          <w:noProof/>
        </w:rPr>
        <w:t>Section 3</w:t>
      </w:r>
      <w:r>
        <w:rPr>
          <w:noProof/>
        </w:rPr>
        <w:tab/>
      </w:r>
      <w:r>
        <w:rPr>
          <w:noProof/>
        </w:rPr>
        <w:fldChar w:fldCharType="begin"/>
      </w:r>
      <w:r>
        <w:rPr>
          <w:noProof/>
        </w:rPr>
        <w:instrText xml:space="preserve"> PAGEREF _Toc435605293 \h </w:instrText>
      </w:r>
      <w:r>
        <w:rPr>
          <w:noProof/>
        </w:rPr>
      </w:r>
      <w:r>
        <w:rPr>
          <w:noProof/>
        </w:rPr>
        <w:fldChar w:fldCharType="separate"/>
      </w:r>
      <w:r>
        <w:rPr>
          <w:noProof/>
        </w:rPr>
        <w:t>3</w:t>
      </w:r>
      <w:r>
        <w:rPr>
          <w:noProof/>
        </w:rPr>
        <w:fldChar w:fldCharType="end"/>
      </w:r>
    </w:p>
    <w:p w14:paraId="37F7F66D" w14:textId="77777777" w:rsidR="00BF161A" w:rsidRDefault="00BF161A">
      <w:pPr>
        <w:pStyle w:val="TOC2"/>
        <w:rPr>
          <w:rFonts w:asciiTheme="minorHAnsi" w:eastAsiaTheme="minorEastAsia" w:hAnsiTheme="minorHAnsi" w:cstheme="minorBidi"/>
          <w:noProof/>
          <w:sz w:val="22"/>
          <w:szCs w:val="22"/>
        </w:rPr>
      </w:pPr>
      <w:r>
        <w:rPr>
          <w:noProof/>
        </w:rPr>
        <w:t>3.0</w:t>
      </w:r>
      <w:r>
        <w:rPr>
          <w:noProof/>
        </w:rPr>
        <w:tab/>
        <w:t>Upland Habitat / Wildlife Impact Methodology</w:t>
      </w:r>
      <w:r>
        <w:rPr>
          <w:noProof/>
        </w:rPr>
        <w:tab/>
      </w:r>
      <w:r>
        <w:rPr>
          <w:noProof/>
        </w:rPr>
        <w:fldChar w:fldCharType="begin"/>
      </w:r>
      <w:r>
        <w:rPr>
          <w:noProof/>
        </w:rPr>
        <w:instrText xml:space="preserve"> PAGEREF _Toc435605294 \h </w:instrText>
      </w:r>
      <w:r>
        <w:rPr>
          <w:noProof/>
        </w:rPr>
      </w:r>
      <w:r>
        <w:rPr>
          <w:noProof/>
        </w:rPr>
        <w:fldChar w:fldCharType="separate"/>
      </w:r>
      <w:r>
        <w:rPr>
          <w:noProof/>
        </w:rPr>
        <w:t>3</w:t>
      </w:r>
      <w:r>
        <w:rPr>
          <w:noProof/>
        </w:rPr>
        <w:fldChar w:fldCharType="end"/>
      </w:r>
    </w:p>
    <w:p w14:paraId="3EB58E09" w14:textId="77777777" w:rsidR="00BF161A" w:rsidRDefault="00BF161A">
      <w:pPr>
        <w:pStyle w:val="TOC3"/>
        <w:rPr>
          <w:rFonts w:asciiTheme="minorHAnsi" w:eastAsiaTheme="minorEastAsia" w:hAnsiTheme="minorHAnsi" w:cstheme="minorBidi"/>
          <w:noProof/>
          <w:sz w:val="22"/>
          <w:szCs w:val="22"/>
        </w:rPr>
      </w:pPr>
      <w:r>
        <w:rPr>
          <w:noProof/>
        </w:rPr>
        <w:t>3.1</w:t>
      </w:r>
      <w:r>
        <w:rPr>
          <w:noProof/>
        </w:rPr>
        <w:tab/>
        <w:t>Laws, Regulations, and Guidelines</w:t>
      </w:r>
      <w:r>
        <w:rPr>
          <w:noProof/>
        </w:rPr>
        <w:tab/>
      </w:r>
      <w:r>
        <w:rPr>
          <w:noProof/>
        </w:rPr>
        <w:fldChar w:fldCharType="begin"/>
      </w:r>
      <w:r>
        <w:rPr>
          <w:noProof/>
        </w:rPr>
        <w:instrText xml:space="preserve"> PAGEREF _Toc435605295 \h </w:instrText>
      </w:r>
      <w:r>
        <w:rPr>
          <w:noProof/>
        </w:rPr>
      </w:r>
      <w:r>
        <w:rPr>
          <w:noProof/>
        </w:rPr>
        <w:fldChar w:fldCharType="separate"/>
      </w:r>
      <w:r>
        <w:rPr>
          <w:noProof/>
        </w:rPr>
        <w:t>3</w:t>
      </w:r>
      <w:r>
        <w:rPr>
          <w:noProof/>
        </w:rPr>
        <w:fldChar w:fldCharType="end"/>
      </w:r>
    </w:p>
    <w:p w14:paraId="5616D253" w14:textId="77777777" w:rsidR="00BF161A" w:rsidRDefault="00BF161A">
      <w:pPr>
        <w:pStyle w:val="TOC3"/>
        <w:rPr>
          <w:rFonts w:asciiTheme="minorHAnsi" w:eastAsiaTheme="minorEastAsia" w:hAnsiTheme="minorHAnsi" w:cstheme="minorBidi"/>
          <w:noProof/>
          <w:sz w:val="22"/>
          <w:szCs w:val="22"/>
        </w:rPr>
      </w:pPr>
      <w:r>
        <w:rPr>
          <w:noProof/>
        </w:rPr>
        <w:t>3.2</w:t>
      </w:r>
      <w:r>
        <w:rPr>
          <w:noProof/>
        </w:rPr>
        <w:tab/>
        <w:t>General Methodology</w:t>
      </w:r>
      <w:r>
        <w:rPr>
          <w:noProof/>
        </w:rPr>
        <w:tab/>
      </w:r>
      <w:r>
        <w:rPr>
          <w:noProof/>
        </w:rPr>
        <w:fldChar w:fldCharType="begin"/>
      </w:r>
      <w:r>
        <w:rPr>
          <w:noProof/>
        </w:rPr>
        <w:instrText xml:space="preserve"> PAGEREF _Toc435605296 \h </w:instrText>
      </w:r>
      <w:r>
        <w:rPr>
          <w:noProof/>
        </w:rPr>
      </w:r>
      <w:r>
        <w:rPr>
          <w:noProof/>
        </w:rPr>
        <w:fldChar w:fldCharType="separate"/>
      </w:r>
      <w:r>
        <w:rPr>
          <w:noProof/>
        </w:rPr>
        <w:t>3</w:t>
      </w:r>
      <w:r>
        <w:rPr>
          <w:noProof/>
        </w:rPr>
        <w:fldChar w:fldCharType="end"/>
      </w:r>
    </w:p>
    <w:p w14:paraId="448F98F0" w14:textId="77777777" w:rsidR="00BF161A" w:rsidRDefault="00BF161A">
      <w:pPr>
        <w:pStyle w:val="TOC1"/>
        <w:rPr>
          <w:rFonts w:asciiTheme="minorHAnsi" w:eastAsiaTheme="minorEastAsia" w:hAnsiTheme="minorHAnsi" w:cstheme="minorBidi"/>
          <w:b w:val="0"/>
          <w:noProof/>
          <w:szCs w:val="22"/>
        </w:rPr>
      </w:pPr>
      <w:r>
        <w:rPr>
          <w:noProof/>
        </w:rPr>
        <w:t>Section 4</w:t>
      </w:r>
      <w:r>
        <w:rPr>
          <w:noProof/>
        </w:rPr>
        <w:tab/>
      </w:r>
      <w:r>
        <w:rPr>
          <w:noProof/>
        </w:rPr>
        <w:fldChar w:fldCharType="begin"/>
      </w:r>
      <w:r>
        <w:rPr>
          <w:noProof/>
        </w:rPr>
        <w:instrText xml:space="preserve"> PAGEREF _Toc435605297 \h </w:instrText>
      </w:r>
      <w:r>
        <w:rPr>
          <w:noProof/>
        </w:rPr>
      </w:r>
      <w:r>
        <w:rPr>
          <w:noProof/>
        </w:rPr>
        <w:fldChar w:fldCharType="separate"/>
      </w:r>
      <w:r>
        <w:rPr>
          <w:noProof/>
        </w:rPr>
        <w:t>4</w:t>
      </w:r>
      <w:r>
        <w:rPr>
          <w:noProof/>
        </w:rPr>
        <w:fldChar w:fldCharType="end"/>
      </w:r>
    </w:p>
    <w:p w14:paraId="53EB0069" w14:textId="77777777" w:rsidR="00BF161A" w:rsidRDefault="00BF161A">
      <w:pPr>
        <w:pStyle w:val="TOC2"/>
        <w:rPr>
          <w:rFonts w:asciiTheme="minorHAnsi" w:eastAsiaTheme="minorEastAsia" w:hAnsiTheme="minorHAnsi" w:cstheme="minorBidi"/>
          <w:noProof/>
          <w:sz w:val="22"/>
          <w:szCs w:val="22"/>
        </w:rPr>
      </w:pPr>
      <w:r>
        <w:rPr>
          <w:noProof/>
        </w:rPr>
        <w:t>4.0</w:t>
      </w:r>
      <w:r>
        <w:rPr>
          <w:noProof/>
        </w:rPr>
        <w:tab/>
        <w:t>Threatened and Endangered Species Impact Methodology</w:t>
      </w:r>
      <w:r>
        <w:rPr>
          <w:noProof/>
        </w:rPr>
        <w:tab/>
      </w:r>
      <w:r>
        <w:rPr>
          <w:noProof/>
        </w:rPr>
        <w:fldChar w:fldCharType="begin"/>
      </w:r>
      <w:r>
        <w:rPr>
          <w:noProof/>
        </w:rPr>
        <w:instrText xml:space="preserve"> PAGEREF _Toc435605298 \h </w:instrText>
      </w:r>
      <w:r>
        <w:rPr>
          <w:noProof/>
        </w:rPr>
      </w:r>
      <w:r>
        <w:rPr>
          <w:noProof/>
        </w:rPr>
        <w:fldChar w:fldCharType="separate"/>
      </w:r>
      <w:r>
        <w:rPr>
          <w:noProof/>
        </w:rPr>
        <w:t>4</w:t>
      </w:r>
      <w:r>
        <w:rPr>
          <w:noProof/>
        </w:rPr>
        <w:fldChar w:fldCharType="end"/>
      </w:r>
    </w:p>
    <w:p w14:paraId="797B9216" w14:textId="77777777" w:rsidR="00BF161A" w:rsidRDefault="00BF161A">
      <w:pPr>
        <w:pStyle w:val="TOC3"/>
        <w:rPr>
          <w:rFonts w:asciiTheme="minorHAnsi" w:eastAsiaTheme="minorEastAsia" w:hAnsiTheme="minorHAnsi" w:cstheme="minorBidi"/>
          <w:noProof/>
          <w:sz w:val="22"/>
          <w:szCs w:val="22"/>
        </w:rPr>
      </w:pPr>
      <w:r>
        <w:rPr>
          <w:noProof/>
        </w:rPr>
        <w:t>4.1</w:t>
      </w:r>
      <w:r>
        <w:rPr>
          <w:noProof/>
        </w:rPr>
        <w:tab/>
        <w:t>Laws, Regulations, and Guidelines</w:t>
      </w:r>
      <w:r>
        <w:rPr>
          <w:noProof/>
        </w:rPr>
        <w:tab/>
      </w:r>
      <w:r>
        <w:rPr>
          <w:noProof/>
        </w:rPr>
        <w:fldChar w:fldCharType="begin"/>
      </w:r>
      <w:r>
        <w:rPr>
          <w:noProof/>
        </w:rPr>
        <w:instrText xml:space="preserve"> PAGEREF _Toc435605299 \h </w:instrText>
      </w:r>
      <w:r>
        <w:rPr>
          <w:noProof/>
        </w:rPr>
      </w:r>
      <w:r>
        <w:rPr>
          <w:noProof/>
        </w:rPr>
        <w:fldChar w:fldCharType="separate"/>
      </w:r>
      <w:r>
        <w:rPr>
          <w:noProof/>
        </w:rPr>
        <w:t>4</w:t>
      </w:r>
      <w:r>
        <w:rPr>
          <w:noProof/>
        </w:rPr>
        <w:fldChar w:fldCharType="end"/>
      </w:r>
    </w:p>
    <w:p w14:paraId="14A03CF2" w14:textId="77777777" w:rsidR="00BF161A" w:rsidRDefault="00BF161A">
      <w:pPr>
        <w:pStyle w:val="TOC3"/>
        <w:rPr>
          <w:rFonts w:asciiTheme="minorHAnsi" w:eastAsiaTheme="minorEastAsia" w:hAnsiTheme="minorHAnsi" w:cstheme="minorBidi"/>
          <w:noProof/>
          <w:sz w:val="22"/>
          <w:szCs w:val="22"/>
        </w:rPr>
      </w:pPr>
      <w:r>
        <w:rPr>
          <w:noProof/>
        </w:rPr>
        <w:t>4.2</w:t>
      </w:r>
      <w:r>
        <w:rPr>
          <w:noProof/>
        </w:rPr>
        <w:tab/>
        <w:t>General Methodology</w:t>
      </w:r>
      <w:r>
        <w:rPr>
          <w:noProof/>
        </w:rPr>
        <w:tab/>
      </w:r>
      <w:r>
        <w:rPr>
          <w:noProof/>
        </w:rPr>
        <w:fldChar w:fldCharType="begin"/>
      </w:r>
      <w:r>
        <w:rPr>
          <w:noProof/>
        </w:rPr>
        <w:instrText xml:space="preserve"> PAGEREF _Toc435605300 \h </w:instrText>
      </w:r>
      <w:r>
        <w:rPr>
          <w:noProof/>
        </w:rPr>
      </w:r>
      <w:r>
        <w:rPr>
          <w:noProof/>
        </w:rPr>
        <w:fldChar w:fldCharType="separate"/>
      </w:r>
      <w:r>
        <w:rPr>
          <w:noProof/>
        </w:rPr>
        <w:t>4</w:t>
      </w:r>
      <w:r>
        <w:rPr>
          <w:noProof/>
        </w:rPr>
        <w:fldChar w:fldCharType="end"/>
      </w:r>
    </w:p>
    <w:p w14:paraId="624ED991" w14:textId="77777777" w:rsidR="00BF161A" w:rsidRDefault="00BF161A">
      <w:pPr>
        <w:pStyle w:val="TOC1"/>
        <w:rPr>
          <w:rFonts w:asciiTheme="minorHAnsi" w:eastAsiaTheme="minorEastAsia" w:hAnsiTheme="minorHAnsi" w:cstheme="minorBidi"/>
          <w:b w:val="0"/>
          <w:noProof/>
          <w:szCs w:val="22"/>
        </w:rPr>
      </w:pPr>
      <w:r>
        <w:rPr>
          <w:noProof/>
        </w:rPr>
        <w:t>Section 5</w:t>
      </w:r>
      <w:r>
        <w:rPr>
          <w:noProof/>
        </w:rPr>
        <w:tab/>
      </w:r>
      <w:r>
        <w:rPr>
          <w:noProof/>
        </w:rPr>
        <w:fldChar w:fldCharType="begin"/>
      </w:r>
      <w:r>
        <w:rPr>
          <w:noProof/>
        </w:rPr>
        <w:instrText xml:space="preserve"> PAGEREF _Toc435605301 \h </w:instrText>
      </w:r>
      <w:r>
        <w:rPr>
          <w:noProof/>
        </w:rPr>
      </w:r>
      <w:r>
        <w:rPr>
          <w:noProof/>
        </w:rPr>
        <w:fldChar w:fldCharType="separate"/>
      </w:r>
      <w:r>
        <w:rPr>
          <w:noProof/>
        </w:rPr>
        <w:t>5</w:t>
      </w:r>
      <w:r>
        <w:rPr>
          <w:noProof/>
        </w:rPr>
        <w:fldChar w:fldCharType="end"/>
      </w:r>
    </w:p>
    <w:p w14:paraId="05FD7EB9" w14:textId="77777777" w:rsidR="00BF161A" w:rsidRDefault="00BF161A">
      <w:pPr>
        <w:pStyle w:val="TOC2"/>
        <w:rPr>
          <w:rFonts w:asciiTheme="minorHAnsi" w:eastAsiaTheme="minorEastAsia" w:hAnsiTheme="minorHAnsi" w:cstheme="minorBidi"/>
          <w:noProof/>
          <w:sz w:val="22"/>
          <w:szCs w:val="22"/>
        </w:rPr>
      </w:pPr>
      <w:r>
        <w:rPr>
          <w:noProof/>
        </w:rPr>
        <w:t>5.0</w:t>
      </w:r>
      <w:r>
        <w:rPr>
          <w:noProof/>
        </w:rPr>
        <w:tab/>
        <w:t>Water Resource and Floodplain Impact Methodology</w:t>
      </w:r>
      <w:r>
        <w:rPr>
          <w:noProof/>
        </w:rPr>
        <w:tab/>
      </w:r>
      <w:r>
        <w:rPr>
          <w:noProof/>
        </w:rPr>
        <w:fldChar w:fldCharType="begin"/>
      </w:r>
      <w:r>
        <w:rPr>
          <w:noProof/>
        </w:rPr>
        <w:instrText xml:space="preserve"> PAGEREF _Toc435605302 \h </w:instrText>
      </w:r>
      <w:r>
        <w:rPr>
          <w:noProof/>
        </w:rPr>
      </w:r>
      <w:r>
        <w:rPr>
          <w:noProof/>
        </w:rPr>
        <w:fldChar w:fldCharType="separate"/>
      </w:r>
      <w:r>
        <w:rPr>
          <w:noProof/>
        </w:rPr>
        <w:t>5</w:t>
      </w:r>
      <w:r>
        <w:rPr>
          <w:noProof/>
        </w:rPr>
        <w:fldChar w:fldCharType="end"/>
      </w:r>
    </w:p>
    <w:p w14:paraId="68F33A06" w14:textId="77777777" w:rsidR="00BF161A" w:rsidRDefault="00BF161A">
      <w:pPr>
        <w:pStyle w:val="TOC3"/>
        <w:rPr>
          <w:rFonts w:asciiTheme="minorHAnsi" w:eastAsiaTheme="minorEastAsia" w:hAnsiTheme="minorHAnsi" w:cstheme="minorBidi"/>
          <w:noProof/>
          <w:sz w:val="22"/>
          <w:szCs w:val="22"/>
        </w:rPr>
      </w:pPr>
      <w:r>
        <w:rPr>
          <w:noProof/>
        </w:rPr>
        <w:t>5.1</w:t>
      </w:r>
      <w:r>
        <w:rPr>
          <w:noProof/>
        </w:rPr>
        <w:tab/>
        <w:t>Laws, Regulations, and Guidelines</w:t>
      </w:r>
      <w:r>
        <w:rPr>
          <w:noProof/>
        </w:rPr>
        <w:tab/>
      </w:r>
      <w:r>
        <w:rPr>
          <w:noProof/>
        </w:rPr>
        <w:fldChar w:fldCharType="begin"/>
      </w:r>
      <w:r>
        <w:rPr>
          <w:noProof/>
        </w:rPr>
        <w:instrText xml:space="preserve"> PAGEREF _Toc435605303 \h </w:instrText>
      </w:r>
      <w:r>
        <w:rPr>
          <w:noProof/>
        </w:rPr>
      </w:r>
      <w:r>
        <w:rPr>
          <w:noProof/>
        </w:rPr>
        <w:fldChar w:fldCharType="separate"/>
      </w:r>
      <w:r>
        <w:rPr>
          <w:noProof/>
        </w:rPr>
        <w:t>5</w:t>
      </w:r>
      <w:r>
        <w:rPr>
          <w:noProof/>
        </w:rPr>
        <w:fldChar w:fldCharType="end"/>
      </w:r>
    </w:p>
    <w:p w14:paraId="5605E892" w14:textId="77777777" w:rsidR="00BF161A" w:rsidRDefault="00BF161A">
      <w:pPr>
        <w:pStyle w:val="TOC3"/>
        <w:rPr>
          <w:rFonts w:asciiTheme="minorHAnsi" w:eastAsiaTheme="minorEastAsia" w:hAnsiTheme="minorHAnsi" w:cstheme="minorBidi"/>
          <w:noProof/>
          <w:sz w:val="22"/>
          <w:szCs w:val="22"/>
        </w:rPr>
      </w:pPr>
      <w:r>
        <w:rPr>
          <w:noProof/>
        </w:rPr>
        <w:t>5.2</w:t>
      </w:r>
      <w:r>
        <w:rPr>
          <w:noProof/>
        </w:rPr>
        <w:tab/>
        <w:t>General Methodology</w:t>
      </w:r>
      <w:r>
        <w:rPr>
          <w:noProof/>
        </w:rPr>
        <w:tab/>
      </w:r>
      <w:r>
        <w:rPr>
          <w:noProof/>
        </w:rPr>
        <w:fldChar w:fldCharType="begin"/>
      </w:r>
      <w:r>
        <w:rPr>
          <w:noProof/>
        </w:rPr>
        <w:instrText xml:space="preserve"> PAGEREF _Toc435605304 \h </w:instrText>
      </w:r>
      <w:r>
        <w:rPr>
          <w:noProof/>
        </w:rPr>
      </w:r>
      <w:r>
        <w:rPr>
          <w:noProof/>
        </w:rPr>
        <w:fldChar w:fldCharType="separate"/>
      </w:r>
      <w:r>
        <w:rPr>
          <w:noProof/>
        </w:rPr>
        <w:t>5</w:t>
      </w:r>
      <w:r>
        <w:rPr>
          <w:noProof/>
        </w:rPr>
        <w:fldChar w:fldCharType="end"/>
      </w:r>
    </w:p>
    <w:p w14:paraId="3BB81490" w14:textId="77777777" w:rsidR="00BF161A" w:rsidRDefault="00BF161A">
      <w:pPr>
        <w:pStyle w:val="TOC1"/>
        <w:rPr>
          <w:rFonts w:asciiTheme="minorHAnsi" w:eastAsiaTheme="minorEastAsia" w:hAnsiTheme="minorHAnsi" w:cstheme="minorBidi"/>
          <w:b w:val="0"/>
          <w:noProof/>
          <w:szCs w:val="22"/>
        </w:rPr>
      </w:pPr>
      <w:r>
        <w:rPr>
          <w:noProof/>
        </w:rPr>
        <w:t>Section 6</w:t>
      </w:r>
      <w:r>
        <w:rPr>
          <w:noProof/>
        </w:rPr>
        <w:tab/>
      </w:r>
      <w:r>
        <w:rPr>
          <w:noProof/>
        </w:rPr>
        <w:fldChar w:fldCharType="begin"/>
      </w:r>
      <w:r>
        <w:rPr>
          <w:noProof/>
        </w:rPr>
        <w:instrText xml:space="preserve"> PAGEREF _Toc435605305 \h </w:instrText>
      </w:r>
      <w:r>
        <w:rPr>
          <w:noProof/>
        </w:rPr>
      </w:r>
      <w:r>
        <w:rPr>
          <w:noProof/>
        </w:rPr>
        <w:fldChar w:fldCharType="separate"/>
      </w:r>
      <w:r>
        <w:rPr>
          <w:noProof/>
        </w:rPr>
        <w:t>6</w:t>
      </w:r>
      <w:r>
        <w:rPr>
          <w:noProof/>
        </w:rPr>
        <w:fldChar w:fldCharType="end"/>
      </w:r>
    </w:p>
    <w:p w14:paraId="1FF9A4E4" w14:textId="77777777" w:rsidR="00BF161A" w:rsidRDefault="00BF161A">
      <w:pPr>
        <w:pStyle w:val="TOC2"/>
        <w:rPr>
          <w:rFonts w:asciiTheme="minorHAnsi" w:eastAsiaTheme="minorEastAsia" w:hAnsiTheme="minorHAnsi" w:cstheme="minorBidi"/>
          <w:noProof/>
          <w:sz w:val="22"/>
          <w:szCs w:val="22"/>
        </w:rPr>
      </w:pPr>
      <w:r>
        <w:rPr>
          <w:noProof/>
        </w:rPr>
        <w:t>6.0</w:t>
      </w:r>
      <w:r>
        <w:rPr>
          <w:noProof/>
        </w:rPr>
        <w:tab/>
        <w:t>Wetland Impact Methodology</w:t>
      </w:r>
      <w:r>
        <w:rPr>
          <w:noProof/>
        </w:rPr>
        <w:tab/>
      </w:r>
      <w:r>
        <w:rPr>
          <w:noProof/>
        </w:rPr>
        <w:fldChar w:fldCharType="begin"/>
      </w:r>
      <w:r>
        <w:rPr>
          <w:noProof/>
        </w:rPr>
        <w:instrText xml:space="preserve"> PAGEREF _Toc435605306 \h </w:instrText>
      </w:r>
      <w:r>
        <w:rPr>
          <w:noProof/>
        </w:rPr>
      </w:r>
      <w:r>
        <w:rPr>
          <w:noProof/>
        </w:rPr>
        <w:fldChar w:fldCharType="separate"/>
      </w:r>
      <w:r>
        <w:rPr>
          <w:noProof/>
        </w:rPr>
        <w:t>6</w:t>
      </w:r>
      <w:r>
        <w:rPr>
          <w:noProof/>
        </w:rPr>
        <w:fldChar w:fldCharType="end"/>
      </w:r>
    </w:p>
    <w:p w14:paraId="47378ABB" w14:textId="77777777" w:rsidR="00BF161A" w:rsidRDefault="00BF161A">
      <w:pPr>
        <w:pStyle w:val="TOC3"/>
        <w:rPr>
          <w:rFonts w:asciiTheme="minorHAnsi" w:eastAsiaTheme="minorEastAsia" w:hAnsiTheme="minorHAnsi" w:cstheme="minorBidi"/>
          <w:noProof/>
          <w:sz w:val="22"/>
          <w:szCs w:val="22"/>
        </w:rPr>
      </w:pPr>
      <w:r>
        <w:rPr>
          <w:noProof/>
        </w:rPr>
        <w:t>6.1</w:t>
      </w:r>
      <w:r>
        <w:rPr>
          <w:noProof/>
        </w:rPr>
        <w:tab/>
        <w:t>Laws, Regulations, and Guidelines</w:t>
      </w:r>
      <w:r>
        <w:rPr>
          <w:noProof/>
        </w:rPr>
        <w:tab/>
      </w:r>
      <w:r>
        <w:rPr>
          <w:noProof/>
        </w:rPr>
        <w:fldChar w:fldCharType="begin"/>
      </w:r>
      <w:r>
        <w:rPr>
          <w:noProof/>
        </w:rPr>
        <w:instrText xml:space="preserve"> PAGEREF _Toc435605307 \h </w:instrText>
      </w:r>
      <w:r>
        <w:rPr>
          <w:noProof/>
        </w:rPr>
      </w:r>
      <w:r>
        <w:rPr>
          <w:noProof/>
        </w:rPr>
        <w:fldChar w:fldCharType="separate"/>
      </w:r>
      <w:r>
        <w:rPr>
          <w:noProof/>
        </w:rPr>
        <w:t>6</w:t>
      </w:r>
      <w:r>
        <w:rPr>
          <w:noProof/>
        </w:rPr>
        <w:fldChar w:fldCharType="end"/>
      </w:r>
    </w:p>
    <w:p w14:paraId="38D201D9" w14:textId="77777777" w:rsidR="00BF161A" w:rsidRDefault="00BF161A">
      <w:pPr>
        <w:pStyle w:val="TOC3"/>
        <w:rPr>
          <w:rFonts w:asciiTheme="minorHAnsi" w:eastAsiaTheme="minorEastAsia" w:hAnsiTheme="minorHAnsi" w:cstheme="minorBidi"/>
          <w:noProof/>
          <w:sz w:val="22"/>
          <w:szCs w:val="22"/>
        </w:rPr>
      </w:pPr>
      <w:r>
        <w:rPr>
          <w:noProof/>
        </w:rPr>
        <w:t>6.2</w:t>
      </w:r>
      <w:r>
        <w:rPr>
          <w:noProof/>
        </w:rPr>
        <w:tab/>
        <w:t>General Methodology</w:t>
      </w:r>
      <w:r>
        <w:rPr>
          <w:noProof/>
        </w:rPr>
        <w:tab/>
      </w:r>
      <w:r>
        <w:rPr>
          <w:noProof/>
        </w:rPr>
        <w:fldChar w:fldCharType="begin"/>
      </w:r>
      <w:r>
        <w:rPr>
          <w:noProof/>
        </w:rPr>
        <w:instrText xml:space="preserve"> PAGEREF _Toc435605308 \h </w:instrText>
      </w:r>
      <w:r>
        <w:rPr>
          <w:noProof/>
        </w:rPr>
      </w:r>
      <w:r>
        <w:rPr>
          <w:noProof/>
        </w:rPr>
        <w:fldChar w:fldCharType="separate"/>
      </w:r>
      <w:r>
        <w:rPr>
          <w:noProof/>
        </w:rPr>
        <w:t>6</w:t>
      </w:r>
      <w:r>
        <w:rPr>
          <w:noProof/>
        </w:rPr>
        <w:fldChar w:fldCharType="end"/>
      </w:r>
    </w:p>
    <w:p w14:paraId="6B9DBA78" w14:textId="77777777" w:rsidR="00BF161A" w:rsidRDefault="00BF161A">
      <w:pPr>
        <w:pStyle w:val="TOC1"/>
        <w:rPr>
          <w:rFonts w:asciiTheme="minorHAnsi" w:eastAsiaTheme="minorEastAsia" w:hAnsiTheme="minorHAnsi" w:cstheme="minorBidi"/>
          <w:b w:val="0"/>
          <w:noProof/>
          <w:szCs w:val="22"/>
        </w:rPr>
      </w:pPr>
      <w:r>
        <w:rPr>
          <w:noProof/>
        </w:rPr>
        <w:t>Section 7</w:t>
      </w:r>
      <w:r>
        <w:rPr>
          <w:noProof/>
        </w:rPr>
        <w:tab/>
      </w:r>
      <w:r>
        <w:rPr>
          <w:noProof/>
        </w:rPr>
        <w:fldChar w:fldCharType="begin"/>
      </w:r>
      <w:r>
        <w:rPr>
          <w:noProof/>
        </w:rPr>
        <w:instrText xml:space="preserve"> PAGEREF _Toc435605309 \h </w:instrText>
      </w:r>
      <w:r>
        <w:rPr>
          <w:noProof/>
        </w:rPr>
      </w:r>
      <w:r>
        <w:rPr>
          <w:noProof/>
        </w:rPr>
        <w:fldChar w:fldCharType="separate"/>
      </w:r>
      <w:r>
        <w:rPr>
          <w:noProof/>
        </w:rPr>
        <w:t>8</w:t>
      </w:r>
      <w:r>
        <w:rPr>
          <w:noProof/>
        </w:rPr>
        <w:fldChar w:fldCharType="end"/>
      </w:r>
    </w:p>
    <w:p w14:paraId="1D07893A" w14:textId="77777777" w:rsidR="00BF161A" w:rsidRDefault="00BF161A">
      <w:pPr>
        <w:pStyle w:val="TOC2"/>
        <w:rPr>
          <w:rFonts w:asciiTheme="minorHAnsi" w:eastAsiaTheme="minorEastAsia" w:hAnsiTheme="minorHAnsi" w:cstheme="minorBidi"/>
          <w:noProof/>
          <w:sz w:val="22"/>
          <w:szCs w:val="22"/>
        </w:rPr>
      </w:pPr>
      <w:r>
        <w:rPr>
          <w:noProof/>
        </w:rPr>
        <w:t>7.0</w:t>
      </w:r>
      <w:r>
        <w:rPr>
          <w:noProof/>
        </w:rPr>
        <w:tab/>
        <w:t>Air Quality Impact Methodology</w:t>
      </w:r>
      <w:r>
        <w:rPr>
          <w:noProof/>
        </w:rPr>
        <w:tab/>
      </w:r>
      <w:r>
        <w:rPr>
          <w:noProof/>
        </w:rPr>
        <w:fldChar w:fldCharType="begin"/>
      </w:r>
      <w:r>
        <w:rPr>
          <w:noProof/>
        </w:rPr>
        <w:instrText xml:space="preserve"> PAGEREF _Toc435605310 \h </w:instrText>
      </w:r>
      <w:r>
        <w:rPr>
          <w:noProof/>
        </w:rPr>
      </w:r>
      <w:r>
        <w:rPr>
          <w:noProof/>
        </w:rPr>
        <w:fldChar w:fldCharType="separate"/>
      </w:r>
      <w:r>
        <w:rPr>
          <w:noProof/>
        </w:rPr>
        <w:t>8</w:t>
      </w:r>
      <w:r>
        <w:rPr>
          <w:noProof/>
        </w:rPr>
        <w:fldChar w:fldCharType="end"/>
      </w:r>
    </w:p>
    <w:p w14:paraId="452844D2" w14:textId="77777777" w:rsidR="00BF161A" w:rsidRDefault="00BF161A">
      <w:pPr>
        <w:pStyle w:val="TOC3"/>
        <w:rPr>
          <w:rFonts w:asciiTheme="minorHAnsi" w:eastAsiaTheme="minorEastAsia" w:hAnsiTheme="minorHAnsi" w:cstheme="minorBidi"/>
          <w:noProof/>
          <w:sz w:val="22"/>
          <w:szCs w:val="22"/>
        </w:rPr>
      </w:pPr>
      <w:r>
        <w:rPr>
          <w:noProof/>
        </w:rPr>
        <w:t>7.1</w:t>
      </w:r>
      <w:r>
        <w:rPr>
          <w:noProof/>
        </w:rPr>
        <w:tab/>
        <w:t>Laws, Regulations, and Guidelines</w:t>
      </w:r>
      <w:r>
        <w:rPr>
          <w:noProof/>
        </w:rPr>
        <w:tab/>
      </w:r>
      <w:r>
        <w:rPr>
          <w:noProof/>
        </w:rPr>
        <w:fldChar w:fldCharType="begin"/>
      </w:r>
      <w:r>
        <w:rPr>
          <w:noProof/>
        </w:rPr>
        <w:instrText xml:space="preserve"> PAGEREF _Toc435605311 \h </w:instrText>
      </w:r>
      <w:r>
        <w:rPr>
          <w:noProof/>
        </w:rPr>
      </w:r>
      <w:r>
        <w:rPr>
          <w:noProof/>
        </w:rPr>
        <w:fldChar w:fldCharType="separate"/>
      </w:r>
      <w:r>
        <w:rPr>
          <w:noProof/>
        </w:rPr>
        <w:t>8</w:t>
      </w:r>
      <w:r>
        <w:rPr>
          <w:noProof/>
        </w:rPr>
        <w:fldChar w:fldCharType="end"/>
      </w:r>
    </w:p>
    <w:p w14:paraId="34E50275" w14:textId="77777777" w:rsidR="00BF161A" w:rsidRDefault="00BF161A">
      <w:pPr>
        <w:pStyle w:val="TOC3"/>
        <w:rPr>
          <w:rFonts w:asciiTheme="minorHAnsi" w:eastAsiaTheme="minorEastAsia" w:hAnsiTheme="minorHAnsi" w:cstheme="minorBidi"/>
          <w:noProof/>
          <w:sz w:val="22"/>
          <w:szCs w:val="22"/>
        </w:rPr>
      </w:pPr>
      <w:r>
        <w:rPr>
          <w:noProof/>
        </w:rPr>
        <w:t>7.2</w:t>
      </w:r>
      <w:r>
        <w:rPr>
          <w:noProof/>
        </w:rPr>
        <w:tab/>
        <w:t>General Methodology</w:t>
      </w:r>
      <w:r>
        <w:rPr>
          <w:noProof/>
        </w:rPr>
        <w:tab/>
      </w:r>
      <w:r>
        <w:rPr>
          <w:noProof/>
        </w:rPr>
        <w:fldChar w:fldCharType="begin"/>
      </w:r>
      <w:r>
        <w:rPr>
          <w:noProof/>
        </w:rPr>
        <w:instrText xml:space="preserve"> PAGEREF _Toc435605312 \h </w:instrText>
      </w:r>
      <w:r>
        <w:rPr>
          <w:noProof/>
        </w:rPr>
      </w:r>
      <w:r>
        <w:rPr>
          <w:noProof/>
        </w:rPr>
        <w:fldChar w:fldCharType="separate"/>
      </w:r>
      <w:r>
        <w:rPr>
          <w:noProof/>
        </w:rPr>
        <w:t>8</w:t>
      </w:r>
      <w:r>
        <w:rPr>
          <w:noProof/>
        </w:rPr>
        <w:fldChar w:fldCharType="end"/>
      </w:r>
    </w:p>
    <w:p w14:paraId="509C17FF" w14:textId="77777777" w:rsidR="00BF161A" w:rsidRDefault="00BF161A">
      <w:pPr>
        <w:pStyle w:val="TOC1"/>
        <w:rPr>
          <w:rFonts w:asciiTheme="minorHAnsi" w:eastAsiaTheme="minorEastAsia" w:hAnsiTheme="minorHAnsi" w:cstheme="minorBidi"/>
          <w:b w:val="0"/>
          <w:noProof/>
          <w:szCs w:val="22"/>
        </w:rPr>
      </w:pPr>
      <w:r>
        <w:rPr>
          <w:noProof/>
        </w:rPr>
        <w:t>Section 8</w:t>
      </w:r>
      <w:r>
        <w:rPr>
          <w:noProof/>
        </w:rPr>
        <w:tab/>
      </w:r>
      <w:r>
        <w:rPr>
          <w:noProof/>
        </w:rPr>
        <w:fldChar w:fldCharType="begin"/>
      </w:r>
      <w:r>
        <w:rPr>
          <w:noProof/>
        </w:rPr>
        <w:instrText xml:space="preserve"> PAGEREF _Toc435605313 \h </w:instrText>
      </w:r>
      <w:r>
        <w:rPr>
          <w:noProof/>
        </w:rPr>
      </w:r>
      <w:r>
        <w:rPr>
          <w:noProof/>
        </w:rPr>
        <w:fldChar w:fldCharType="separate"/>
      </w:r>
      <w:r>
        <w:rPr>
          <w:noProof/>
        </w:rPr>
        <w:t>10</w:t>
      </w:r>
      <w:r>
        <w:rPr>
          <w:noProof/>
        </w:rPr>
        <w:fldChar w:fldCharType="end"/>
      </w:r>
    </w:p>
    <w:p w14:paraId="0F517525" w14:textId="77777777" w:rsidR="00BF161A" w:rsidRDefault="00BF161A">
      <w:pPr>
        <w:pStyle w:val="TOC2"/>
        <w:rPr>
          <w:rFonts w:asciiTheme="minorHAnsi" w:eastAsiaTheme="minorEastAsia" w:hAnsiTheme="minorHAnsi" w:cstheme="minorBidi"/>
          <w:noProof/>
          <w:sz w:val="22"/>
          <w:szCs w:val="22"/>
        </w:rPr>
      </w:pPr>
      <w:r>
        <w:rPr>
          <w:noProof/>
        </w:rPr>
        <w:t>8.0</w:t>
      </w:r>
      <w:r>
        <w:rPr>
          <w:noProof/>
        </w:rPr>
        <w:tab/>
        <w:t>Traffic Noise Impact Methodology</w:t>
      </w:r>
      <w:r>
        <w:rPr>
          <w:noProof/>
        </w:rPr>
        <w:tab/>
      </w:r>
      <w:r>
        <w:rPr>
          <w:noProof/>
        </w:rPr>
        <w:fldChar w:fldCharType="begin"/>
      </w:r>
      <w:r>
        <w:rPr>
          <w:noProof/>
        </w:rPr>
        <w:instrText xml:space="preserve"> PAGEREF _Toc435605314 \h </w:instrText>
      </w:r>
      <w:r>
        <w:rPr>
          <w:noProof/>
        </w:rPr>
      </w:r>
      <w:r>
        <w:rPr>
          <w:noProof/>
        </w:rPr>
        <w:fldChar w:fldCharType="separate"/>
      </w:r>
      <w:r>
        <w:rPr>
          <w:noProof/>
        </w:rPr>
        <w:t>10</w:t>
      </w:r>
      <w:r>
        <w:rPr>
          <w:noProof/>
        </w:rPr>
        <w:fldChar w:fldCharType="end"/>
      </w:r>
    </w:p>
    <w:p w14:paraId="4307C84F" w14:textId="77777777" w:rsidR="00BF161A" w:rsidRDefault="00BF161A">
      <w:pPr>
        <w:pStyle w:val="TOC3"/>
        <w:rPr>
          <w:rFonts w:asciiTheme="minorHAnsi" w:eastAsiaTheme="minorEastAsia" w:hAnsiTheme="minorHAnsi" w:cstheme="minorBidi"/>
          <w:noProof/>
          <w:sz w:val="22"/>
          <w:szCs w:val="22"/>
        </w:rPr>
      </w:pPr>
      <w:r>
        <w:rPr>
          <w:noProof/>
        </w:rPr>
        <w:t>8.1</w:t>
      </w:r>
      <w:r>
        <w:rPr>
          <w:noProof/>
        </w:rPr>
        <w:tab/>
        <w:t>Laws, Regulations, and Guidelines</w:t>
      </w:r>
      <w:r>
        <w:rPr>
          <w:noProof/>
        </w:rPr>
        <w:tab/>
      </w:r>
      <w:r>
        <w:rPr>
          <w:noProof/>
        </w:rPr>
        <w:fldChar w:fldCharType="begin"/>
      </w:r>
      <w:r>
        <w:rPr>
          <w:noProof/>
        </w:rPr>
        <w:instrText xml:space="preserve"> PAGEREF _Toc435605315 \h </w:instrText>
      </w:r>
      <w:r>
        <w:rPr>
          <w:noProof/>
        </w:rPr>
      </w:r>
      <w:r>
        <w:rPr>
          <w:noProof/>
        </w:rPr>
        <w:fldChar w:fldCharType="separate"/>
      </w:r>
      <w:r>
        <w:rPr>
          <w:noProof/>
        </w:rPr>
        <w:t>10</w:t>
      </w:r>
      <w:r>
        <w:rPr>
          <w:noProof/>
        </w:rPr>
        <w:fldChar w:fldCharType="end"/>
      </w:r>
    </w:p>
    <w:p w14:paraId="1C9C5D90" w14:textId="77777777" w:rsidR="00BF161A" w:rsidRDefault="00BF161A">
      <w:pPr>
        <w:pStyle w:val="TOC3"/>
        <w:rPr>
          <w:rFonts w:asciiTheme="minorHAnsi" w:eastAsiaTheme="minorEastAsia" w:hAnsiTheme="minorHAnsi" w:cstheme="minorBidi"/>
          <w:noProof/>
          <w:sz w:val="22"/>
          <w:szCs w:val="22"/>
        </w:rPr>
      </w:pPr>
      <w:r>
        <w:rPr>
          <w:noProof/>
        </w:rPr>
        <w:t>8.2</w:t>
      </w:r>
      <w:r>
        <w:rPr>
          <w:noProof/>
        </w:rPr>
        <w:tab/>
        <w:t>General Methodology</w:t>
      </w:r>
      <w:r>
        <w:rPr>
          <w:noProof/>
        </w:rPr>
        <w:tab/>
      </w:r>
      <w:r>
        <w:rPr>
          <w:noProof/>
        </w:rPr>
        <w:fldChar w:fldCharType="begin"/>
      </w:r>
      <w:r>
        <w:rPr>
          <w:noProof/>
        </w:rPr>
        <w:instrText xml:space="preserve"> PAGEREF _Toc435605316 \h </w:instrText>
      </w:r>
      <w:r>
        <w:rPr>
          <w:noProof/>
        </w:rPr>
      </w:r>
      <w:r>
        <w:rPr>
          <w:noProof/>
        </w:rPr>
        <w:fldChar w:fldCharType="separate"/>
      </w:r>
      <w:r>
        <w:rPr>
          <w:noProof/>
        </w:rPr>
        <w:t>10</w:t>
      </w:r>
      <w:r>
        <w:rPr>
          <w:noProof/>
        </w:rPr>
        <w:fldChar w:fldCharType="end"/>
      </w:r>
    </w:p>
    <w:p w14:paraId="35BE0F24" w14:textId="77777777" w:rsidR="00BF161A" w:rsidRDefault="00BF161A">
      <w:pPr>
        <w:pStyle w:val="TOC1"/>
        <w:rPr>
          <w:rFonts w:asciiTheme="minorHAnsi" w:eastAsiaTheme="minorEastAsia" w:hAnsiTheme="minorHAnsi" w:cstheme="minorBidi"/>
          <w:b w:val="0"/>
          <w:noProof/>
          <w:szCs w:val="22"/>
        </w:rPr>
      </w:pPr>
      <w:r>
        <w:rPr>
          <w:noProof/>
        </w:rPr>
        <w:t>Section 9</w:t>
      </w:r>
      <w:r>
        <w:rPr>
          <w:noProof/>
        </w:rPr>
        <w:tab/>
      </w:r>
      <w:r>
        <w:rPr>
          <w:noProof/>
        </w:rPr>
        <w:fldChar w:fldCharType="begin"/>
      </w:r>
      <w:r>
        <w:rPr>
          <w:noProof/>
        </w:rPr>
        <w:instrText xml:space="preserve"> PAGEREF _Toc435605317 \h </w:instrText>
      </w:r>
      <w:r>
        <w:rPr>
          <w:noProof/>
        </w:rPr>
      </w:r>
      <w:r>
        <w:rPr>
          <w:noProof/>
        </w:rPr>
        <w:fldChar w:fldCharType="separate"/>
      </w:r>
      <w:r>
        <w:rPr>
          <w:noProof/>
        </w:rPr>
        <w:t>11</w:t>
      </w:r>
      <w:r>
        <w:rPr>
          <w:noProof/>
        </w:rPr>
        <w:fldChar w:fldCharType="end"/>
      </w:r>
    </w:p>
    <w:p w14:paraId="5757A9E6" w14:textId="77777777" w:rsidR="00BF161A" w:rsidRDefault="00BF161A">
      <w:pPr>
        <w:pStyle w:val="TOC2"/>
        <w:rPr>
          <w:rFonts w:asciiTheme="minorHAnsi" w:eastAsiaTheme="minorEastAsia" w:hAnsiTheme="minorHAnsi" w:cstheme="minorBidi"/>
          <w:noProof/>
          <w:sz w:val="22"/>
          <w:szCs w:val="22"/>
        </w:rPr>
      </w:pPr>
      <w:r>
        <w:rPr>
          <w:noProof/>
        </w:rPr>
        <w:t>9.0</w:t>
      </w:r>
      <w:r>
        <w:rPr>
          <w:noProof/>
        </w:rPr>
        <w:tab/>
        <w:t>Construction Impact Methodology</w:t>
      </w:r>
      <w:r>
        <w:rPr>
          <w:noProof/>
        </w:rPr>
        <w:tab/>
      </w:r>
      <w:r>
        <w:rPr>
          <w:noProof/>
        </w:rPr>
        <w:fldChar w:fldCharType="begin"/>
      </w:r>
      <w:r>
        <w:rPr>
          <w:noProof/>
        </w:rPr>
        <w:instrText xml:space="preserve"> PAGEREF _Toc435605318 \h </w:instrText>
      </w:r>
      <w:r>
        <w:rPr>
          <w:noProof/>
        </w:rPr>
      </w:r>
      <w:r>
        <w:rPr>
          <w:noProof/>
        </w:rPr>
        <w:fldChar w:fldCharType="separate"/>
      </w:r>
      <w:r>
        <w:rPr>
          <w:noProof/>
        </w:rPr>
        <w:t>11</w:t>
      </w:r>
      <w:r>
        <w:rPr>
          <w:noProof/>
        </w:rPr>
        <w:fldChar w:fldCharType="end"/>
      </w:r>
    </w:p>
    <w:p w14:paraId="591DC3E1" w14:textId="77777777" w:rsidR="00BF161A" w:rsidRDefault="00BF161A">
      <w:pPr>
        <w:pStyle w:val="TOC3"/>
        <w:rPr>
          <w:rFonts w:asciiTheme="minorHAnsi" w:eastAsiaTheme="minorEastAsia" w:hAnsiTheme="minorHAnsi" w:cstheme="minorBidi"/>
          <w:noProof/>
          <w:sz w:val="22"/>
          <w:szCs w:val="22"/>
        </w:rPr>
      </w:pPr>
      <w:r>
        <w:rPr>
          <w:noProof/>
        </w:rPr>
        <w:t>9.1</w:t>
      </w:r>
      <w:r>
        <w:rPr>
          <w:noProof/>
        </w:rPr>
        <w:tab/>
        <w:t>Laws, Regulations, and Guidelines</w:t>
      </w:r>
      <w:r>
        <w:rPr>
          <w:noProof/>
        </w:rPr>
        <w:tab/>
      </w:r>
      <w:r>
        <w:rPr>
          <w:noProof/>
        </w:rPr>
        <w:fldChar w:fldCharType="begin"/>
      </w:r>
      <w:r>
        <w:rPr>
          <w:noProof/>
        </w:rPr>
        <w:instrText xml:space="preserve"> PAGEREF _Toc435605319 \h </w:instrText>
      </w:r>
      <w:r>
        <w:rPr>
          <w:noProof/>
        </w:rPr>
      </w:r>
      <w:r>
        <w:rPr>
          <w:noProof/>
        </w:rPr>
        <w:fldChar w:fldCharType="separate"/>
      </w:r>
      <w:r>
        <w:rPr>
          <w:noProof/>
        </w:rPr>
        <w:t>11</w:t>
      </w:r>
      <w:r>
        <w:rPr>
          <w:noProof/>
        </w:rPr>
        <w:fldChar w:fldCharType="end"/>
      </w:r>
    </w:p>
    <w:p w14:paraId="65F07B15" w14:textId="77777777" w:rsidR="00BF161A" w:rsidRDefault="00BF161A">
      <w:pPr>
        <w:pStyle w:val="TOC3"/>
        <w:rPr>
          <w:rFonts w:asciiTheme="minorHAnsi" w:eastAsiaTheme="minorEastAsia" w:hAnsiTheme="minorHAnsi" w:cstheme="minorBidi"/>
          <w:noProof/>
          <w:sz w:val="22"/>
          <w:szCs w:val="22"/>
        </w:rPr>
      </w:pPr>
      <w:r>
        <w:rPr>
          <w:noProof/>
        </w:rPr>
        <w:t>9.2</w:t>
      </w:r>
      <w:r>
        <w:rPr>
          <w:noProof/>
        </w:rPr>
        <w:tab/>
        <w:t>General Methodology</w:t>
      </w:r>
      <w:r>
        <w:rPr>
          <w:noProof/>
        </w:rPr>
        <w:tab/>
      </w:r>
      <w:r>
        <w:rPr>
          <w:noProof/>
        </w:rPr>
        <w:fldChar w:fldCharType="begin"/>
      </w:r>
      <w:r>
        <w:rPr>
          <w:noProof/>
        </w:rPr>
        <w:instrText xml:space="preserve"> PAGEREF _Toc435605320 \h </w:instrText>
      </w:r>
      <w:r>
        <w:rPr>
          <w:noProof/>
        </w:rPr>
      </w:r>
      <w:r>
        <w:rPr>
          <w:noProof/>
        </w:rPr>
        <w:fldChar w:fldCharType="separate"/>
      </w:r>
      <w:r>
        <w:rPr>
          <w:noProof/>
        </w:rPr>
        <w:t>11</w:t>
      </w:r>
      <w:r>
        <w:rPr>
          <w:noProof/>
        </w:rPr>
        <w:fldChar w:fldCharType="end"/>
      </w:r>
    </w:p>
    <w:p w14:paraId="55AEC77E" w14:textId="77777777" w:rsidR="00BF161A" w:rsidRDefault="00BF161A">
      <w:pPr>
        <w:pStyle w:val="TOC1"/>
        <w:rPr>
          <w:rFonts w:asciiTheme="minorHAnsi" w:eastAsiaTheme="minorEastAsia" w:hAnsiTheme="minorHAnsi" w:cstheme="minorBidi"/>
          <w:b w:val="0"/>
          <w:noProof/>
          <w:szCs w:val="22"/>
        </w:rPr>
      </w:pPr>
      <w:r>
        <w:rPr>
          <w:noProof/>
        </w:rPr>
        <w:t>Section 10</w:t>
      </w:r>
      <w:r>
        <w:rPr>
          <w:noProof/>
        </w:rPr>
        <w:tab/>
      </w:r>
      <w:r>
        <w:rPr>
          <w:noProof/>
        </w:rPr>
        <w:fldChar w:fldCharType="begin"/>
      </w:r>
      <w:r>
        <w:rPr>
          <w:noProof/>
        </w:rPr>
        <w:instrText xml:space="preserve"> PAGEREF _Toc435605321 \h </w:instrText>
      </w:r>
      <w:r>
        <w:rPr>
          <w:noProof/>
        </w:rPr>
      </w:r>
      <w:r>
        <w:rPr>
          <w:noProof/>
        </w:rPr>
        <w:fldChar w:fldCharType="separate"/>
      </w:r>
      <w:r>
        <w:rPr>
          <w:noProof/>
        </w:rPr>
        <w:t>12</w:t>
      </w:r>
      <w:r>
        <w:rPr>
          <w:noProof/>
        </w:rPr>
        <w:fldChar w:fldCharType="end"/>
      </w:r>
    </w:p>
    <w:p w14:paraId="2D281812" w14:textId="77777777" w:rsidR="00BF161A" w:rsidRDefault="00BF161A">
      <w:pPr>
        <w:pStyle w:val="TOC2"/>
        <w:rPr>
          <w:rFonts w:asciiTheme="minorHAnsi" w:eastAsiaTheme="minorEastAsia" w:hAnsiTheme="minorHAnsi" w:cstheme="minorBidi"/>
          <w:noProof/>
          <w:sz w:val="22"/>
          <w:szCs w:val="22"/>
        </w:rPr>
      </w:pPr>
      <w:r>
        <w:rPr>
          <w:noProof/>
        </w:rPr>
        <w:lastRenderedPageBreak/>
        <w:t>10.0</w:t>
      </w:r>
      <w:r>
        <w:rPr>
          <w:noProof/>
        </w:rPr>
        <w:tab/>
        <w:t>Visual and Aesthetic Impact Methodology</w:t>
      </w:r>
      <w:r>
        <w:rPr>
          <w:noProof/>
        </w:rPr>
        <w:tab/>
      </w:r>
      <w:r>
        <w:rPr>
          <w:noProof/>
        </w:rPr>
        <w:fldChar w:fldCharType="begin"/>
      </w:r>
      <w:r>
        <w:rPr>
          <w:noProof/>
        </w:rPr>
        <w:instrText xml:space="preserve"> PAGEREF _Toc435605322 \h </w:instrText>
      </w:r>
      <w:r>
        <w:rPr>
          <w:noProof/>
        </w:rPr>
      </w:r>
      <w:r>
        <w:rPr>
          <w:noProof/>
        </w:rPr>
        <w:fldChar w:fldCharType="separate"/>
      </w:r>
      <w:r>
        <w:rPr>
          <w:noProof/>
        </w:rPr>
        <w:t>12</w:t>
      </w:r>
      <w:r>
        <w:rPr>
          <w:noProof/>
        </w:rPr>
        <w:fldChar w:fldCharType="end"/>
      </w:r>
    </w:p>
    <w:p w14:paraId="76304892" w14:textId="77777777" w:rsidR="00BF161A" w:rsidRDefault="00BF161A">
      <w:pPr>
        <w:pStyle w:val="TOC3"/>
        <w:rPr>
          <w:rFonts w:asciiTheme="minorHAnsi" w:eastAsiaTheme="minorEastAsia" w:hAnsiTheme="minorHAnsi" w:cstheme="minorBidi"/>
          <w:noProof/>
          <w:sz w:val="22"/>
          <w:szCs w:val="22"/>
        </w:rPr>
      </w:pPr>
      <w:r>
        <w:rPr>
          <w:noProof/>
        </w:rPr>
        <w:t>10.1</w:t>
      </w:r>
      <w:r>
        <w:rPr>
          <w:noProof/>
        </w:rPr>
        <w:tab/>
        <w:t>Laws, Regulations, and Guidelines</w:t>
      </w:r>
      <w:r>
        <w:rPr>
          <w:noProof/>
        </w:rPr>
        <w:tab/>
      </w:r>
      <w:r>
        <w:rPr>
          <w:noProof/>
        </w:rPr>
        <w:fldChar w:fldCharType="begin"/>
      </w:r>
      <w:r>
        <w:rPr>
          <w:noProof/>
        </w:rPr>
        <w:instrText xml:space="preserve"> PAGEREF _Toc435605323 \h </w:instrText>
      </w:r>
      <w:r>
        <w:rPr>
          <w:noProof/>
        </w:rPr>
      </w:r>
      <w:r>
        <w:rPr>
          <w:noProof/>
        </w:rPr>
        <w:fldChar w:fldCharType="separate"/>
      </w:r>
      <w:r>
        <w:rPr>
          <w:noProof/>
        </w:rPr>
        <w:t>12</w:t>
      </w:r>
      <w:r>
        <w:rPr>
          <w:noProof/>
        </w:rPr>
        <w:fldChar w:fldCharType="end"/>
      </w:r>
    </w:p>
    <w:p w14:paraId="355D07AB" w14:textId="77777777" w:rsidR="00BF161A" w:rsidRDefault="00BF161A">
      <w:pPr>
        <w:pStyle w:val="TOC3"/>
        <w:rPr>
          <w:rFonts w:asciiTheme="minorHAnsi" w:eastAsiaTheme="minorEastAsia" w:hAnsiTheme="minorHAnsi" w:cstheme="minorBidi"/>
          <w:noProof/>
          <w:sz w:val="22"/>
          <w:szCs w:val="22"/>
        </w:rPr>
      </w:pPr>
      <w:r>
        <w:rPr>
          <w:noProof/>
        </w:rPr>
        <w:t>10.2</w:t>
      </w:r>
      <w:r>
        <w:rPr>
          <w:noProof/>
        </w:rPr>
        <w:tab/>
        <w:t>General Methodology</w:t>
      </w:r>
      <w:r>
        <w:rPr>
          <w:noProof/>
        </w:rPr>
        <w:tab/>
      </w:r>
      <w:r>
        <w:rPr>
          <w:noProof/>
        </w:rPr>
        <w:fldChar w:fldCharType="begin"/>
      </w:r>
      <w:r>
        <w:rPr>
          <w:noProof/>
        </w:rPr>
        <w:instrText xml:space="preserve"> PAGEREF _Toc435605324 \h </w:instrText>
      </w:r>
      <w:r>
        <w:rPr>
          <w:noProof/>
        </w:rPr>
      </w:r>
      <w:r>
        <w:rPr>
          <w:noProof/>
        </w:rPr>
        <w:fldChar w:fldCharType="separate"/>
      </w:r>
      <w:r>
        <w:rPr>
          <w:noProof/>
        </w:rPr>
        <w:t>12</w:t>
      </w:r>
      <w:r>
        <w:rPr>
          <w:noProof/>
        </w:rPr>
        <w:fldChar w:fldCharType="end"/>
      </w:r>
    </w:p>
    <w:p w14:paraId="4CFC040F" w14:textId="77777777" w:rsidR="00BF161A" w:rsidRDefault="00BF161A">
      <w:pPr>
        <w:pStyle w:val="TOC1"/>
        <w:rPr>
          <w:rFonts w:asciiTheme="minorHAnsi" w:eastAsiaTheme="minorEastAsia" w:hAnsiTheme="minorHAnsi" w:cstheme="minorBidi"/>
          <w:b w:val="0"/>
          <w:noProof/>
          <w:szCs w:val="22"/>
        </w:rPr>
      </w:pPr>
      <w:r>
        <w:rPr>
          <w:noProof/>
        </w:rPr>
        <w:t>Section 11</w:t>
      </w:r>
      <w:r>
        <w:rPr>
          <w:noProof/>
        </w:rPr>
        <w:tab/>
      </w:r>
      <w:r>
        <w:rPr>
          <w:noProof/>
        </w:rPr>
        <w:fldChar w:fldCharType="begin"/>
      </w:r>
      <w:r>
        <w:rPr>
          <w:noProof/>
        </w:rPr>
        <w:instrText xml:space="preserve"> PAGEREF _Toc435605325 \h </w:instrText>
      </w:r>
      <w:r>
        <w:rPr>
          <w:noProof/>
        </w:rPr>
      </w:r>
      <w:r>
        <w:rPr>
          <w:noProof/>
        </w:rPr>
        <w:fldChar w:fldCharType="separate"/>
      </w:r>
      <w:r>
        <w:rPr>
          <w:noProof/>
        </w:rPr>
        <w:t>13</w:t>
      </w:r>
      <w:r>
        <w:rPr>
          <w:noProof/>
        </w:rPr>
        <w:fldChar w:fldCharType="end"/>
      </w:r>
    </w:p>
    <w:p w14:paraId="7B34A496" w14:textId="77777777" w:rsidR="00BF161A" w:rsidRDefault="00BF161A">
      <w:pPr>
        <w:pStyle w:val="TOC2"/>
        <w:rPr>
          <w:rFonts w:asciiTheme="minorHAnsi" w:eastAsiaTheme="minorEastAsia" w:hAnsiTheme="minorHAnsi" w:cstheme="minorBidi"/>
          <w:noProof/>
          <w:sz w:val="22"/>
          <w:szCs w:val="22"/>
        </w:rPr>
      </w:pPr>
      <w:r>
        <w:rPr>
          <w:noProof/>
        </w:rPr>
        <w:t>11.0</w:t>
      </w:r>
      <w:r>
        <w:rPr>
          <w:noProof/>
        </w:rPr>
        <w:tab/>
        <w:t>Section 4(f), 6(f), and Other Unique Lands Impact Methodology</w:t>
      </w:r>
      <w:r>
        <w:rPr>
          <w:noProof/>
        </w:rPr>
        <w:tab/>
      </w:r>
      <w:r>
        <w:rPr>
          <w:noProof/>
        </w:rPr>
        <w:fldChar w:fldCharType="begin"/>
      </w:r>
      <w:r>
        <w:rPr>
          <w:noProof/>
        </w:rPr>
        <w:instrText xml:space="preserve"> PAGEREF _Toc435605326 \h </w:instrText>
      </w:r>
      <w:r>
        <w:rPr>
          <w:noProof/>
        </w:rPr>
      </w:r>
      <w:r>
        <w:rPr>
          <w:noProof/>
        </w:rPr>
        <w:fldChar w:fldCharType="separate"/>
      </w:r>
      <w:r>
        <w:rPr>
          <w:noProof/>
        </w:rPr>
        <w:t>13</w:t>
      </w:r>
      <w:r>
        <w:rPr>
          <w:noProof/>
        </w:rPr>
        <w:fldChar w:fldCharType="end"/>
      </w:r>
    </w:p>
    <w:p w14:paraId="2D9B1956" w14:textId="77777777" w:rsidR="00BF161A" w:rsidRDefault="00BF161A">
      <w:pPr>
        <w:pStyle w:val="TOC3"/>
        <w:rPr>
          <w:rFonts w:asciiTheme="minorHAnsi" w:eastAsiaTheme="minorEastAsia" w:hAnsiTheme="minorHAnsi" w:cstheme="minorBidi"/>
          <w:noProof/>
          <w:sz w:val="22"/>
          <w:szCs w:val="22"/>
        </w:rPr>
      </w:pPr>
      <w:r>
        <w:rPr>
          <w:noProof/>
        </w:rPr>
        <w:t>11.1</w:t>
      </w:r>
      <w:r>
        <w:rPr>
          <w:noProof/>
        </w:rPr>
        <w:tab/>
        <w:t>Laws, Regulations, and Guidelines</w:t>
      </w:r>
      <w:r>
        <w:rPr>
          <w:noProof/>
        </w:rPr>
        <w:tab/>
      </w:r>
      <w:r>
        <w:rPr>
          <w:noProof/>
        </w:rPr>
        <w:fldChar w:fldCharType="begin"/>
      </w:r>
      <w:r>
        <w:rPr>
          <w:noProof/>
        </w:rPr>
        <w:instrText xml:space="preserve"> PAGEREF _Toc435605327 \h </w:instrText>
      </w:r>
      <w:r>
        <w:rPr>
          <w:noProof/>
        </w:rPr>
      </w:r>
      <w:r>
        <w:rPr>
          <w:noProof/>
        </w:rPr>
        <w:fldChar w:fldCharType="separate"/>
      </w:r>
      <w:r>
        <w:rPr>
          <w:noProof/>
        </w:rPr>
        <w:t>13</w:t>
      </w:r>
      <w:r>
        <w:rPr>
          <w:noProof/>
        </w:rPr>
        <w:fldChar w:fldCharType="end"/>
      </w:r>
    </w:p>
    <w:p w14:paraId="3227C20C" w14:textId="77777777" w:rsidR="00BF161A" w:rsidRDefault="00BF161A">
      <w:pPr>
        <w:pStyle w:val="TOC3"/>
        <w:rPr>
          <w:rFonts w:asciiTheme="minorHAnsi" w:eastAsiaTheme="minorEastAsia" w:hAnsiTheme="minorHAnsi" w:cstheme="minorBidi"/>
          <w:noProof/>
          <w:sz w:val="22"/>
          <w:szCs w:val="22"/>
        </w:rPr>
      </w:pPr>
      <w:r>
        <w:rPr>
          <w:noProof/>
        </w:rPr>
        <w:t>11.2</w:t>
      </w:r>
      <w:r>
        <w:rPr>
          <w:noProof/>
        </w:rPr>
        <w:tab/>
        <w:t>General Methodology</w:t>
      </w:r>
      <w:r>
        <w:rPr>
          <w:noProof/>
        </w:rPr>
        <w:tab/>
      </w:r>
      <w:r>
        <w:rPr>
          <w:noProof/>
        </w:rPr>
        <w:fldChar w:fldCharType="begin"/>
      </w:r>
      <w:r>
        <w:rPr>
          <w:noProof/>
        </w:rPr>
        <w:instrText xml:space="preserve"> PAGEREF _Toc435605328 \h </w:instrText>
      </w:r>
      <w:r>
        <w:rPr>
          <w:noProof/>
        </w:rPr>
      </w:r>
      <w:r>
        <w:rPr>
          <w:noProof/>
        </w:rPr>
        <w:fldChar w:fldCharType="separate"/>
      </w:r>
      <w:r>
        <w:rPr>
          <w:noProof/>
        </w:rPr>
        <w:t>13</w:t>
      </w:r>
      <w:r>
        <w:rPr>
          <w:noProof/>
        </w:rPr>
        <w:fldChar w:fldCharType="end"/>
      </w:r>
    </w:p>
    <w:p w14:paraId="3A4C1CFA" w14:textId="77777777" w:rsidR="00BF161A" w:rsidRDefault="00BF161A">
      <w:pPr>
        <w:pStyle w:val="TOC1"/>
        <w:rPr>
          <w:rFonts w:asciiTheme="minorHAnsi" w:eastAsiaTheme="minorEastAsia" w:hAnsiTheme="minorHAnsi" w:cstheme="minorBidi"/>
          <w:b w:val="0"/>
          <w:noProof/>
          <w:szCs w:val="22"/>
        </w:rPr>
      </w:pPr>
      <w:r>
        <w:rPr>
          <w:noProof/>
        </w:rPr>
        <w:t>Section 12</w:t>
      </w:r>
      <w:r>
        <w:rPr>
          <w:noProof/>
        </w:rPr>
        <w:tab/>
      </w:r>
      <w:r>
        <w:rPr>
          <w:noProof/>
        </w:rPr>
        <w:fldChar w:fldCharType="begin"/>
      </w:r>
      <w:r>
        <w:rPr>
          <w:noProof/>
        </w:rPr>
        <w:instrText xml:space="preserve"> PAGEREF _Toc435605329 \h </w:instrText>
      </w:r>
      <w:r>
        <w:rPr>
          <w:noProof/>
        </w:rPr>
      </w:r>
      <w:r>
        <w:rPr>
          <w:noProof/>
        </w:rPr>
        <w:fldChar w:fldCharType="separate"/>
      </w:r>
      <w:r>
        <w:rPr>
          <w:noProof/>
        </w:rPr>
        <w:t>14</w:t>
      </w:r>
      <w:r>
        <w:rPr>
          <w:noProof/>
        </w:rPr>
        <w:fldChar w:fldCharType="end"/>
      </w:r>
    </w:p>
    <w:p w14:paraId="15007BC3" w14:textId="77777777" w:rsidR="00BF161A" w:rsidRDefault="00BF161A">
      <w:pPr>
        <w:pStyle w:val="TOC2"/>
        <w:rPr>
          <w:rFonts w:asciiTheme="minorHAnsi" w:eastAsiaTheme="minorEastAsia" w:hAnsiTheme="minorHAnsi" w:cstheme="minorBidi"/>
          <w:noProof/>
          <w:sz w:val="22"/>
          <w:szCs w:val="22"/>
        </w:rPr>
      </w:pPr>
      <w:r>
        <w:rPr>
          <w:noProof/>
        </w:rPr>
        <w:t>12.0</w:t>
      </w:r>
      <w:r>
        <w:rPr>
          <w:noProof/>
        </w:rPr>
        <w:tab/>
        <w:t>Historical Resources Impact Methodology</w:t>
      </w:r>
      <w:r>
        <w:rPr>
          <w:noProof/>
        </w:rPr>
        <w:tab/>
      </w:r>
      <w:r>
        <w:rPr>
          <w:noProof/>
        </w:rPr>
        <w:fldChar w:fldCharType="begin"/>
      </w:r>
      <w:r>
        <w:rPr>
          <w:noProof/>
        </w:rPr>
        <w:instrText xml:space="preserve"> PAGEREF _Toc435605330 \h </w:instrText>
      </w:r>
      <w:r>
        <w:rPr>
          <w:noProof/>
        </w:rPr>
      </w:r>
      <w:r>
        <w:rPr>
          <w:noProof/>
        </w:rPr>
        <w:fldChar w:fldCharType="separate"/>
      </w:r>
      <w:r>
        <w:rPr>
          <w:noProof/>
        </w:rPr>
        <w:t>14</w:t>
      </w:r>
      <w:r>
        <w:rPr>
          <w:noProof/>
        </w:rPr>
        <w:fldChar w:fldCharType="end"/>
      </w:r>
    </w:p>
    <w:p w14:paraId="4E98B29E" w14:textId="77777777" w:rsidR="00BF161A" w:rsidRDefault="00BF161A">
      <w:pPr>
        <w:pStyle w:val="TOC3"/>
        <w:rPr>
          <w:rFonts w:asciiTheme="minorHAnsi" w:eastAsiaTheme="minorEastAsia" w:hAnsiTheme="minorHAnsi" w:cstheme="minorBidi"/>
          <w:noProof/>
          <w:sz w:val="22"/>
          <w:szCs w:val="22"/>
        </w:rPr>
      </w:pPr>
      <w:r>
        <w:rPr>
          <w:noProof/>
        </w:rPr>
        <w:t>12.1</w:t>
      </w:r>
      <w:r>
        <w:rPr>
          <w:noProof/>
        </w:rPr>
        <w:tab/>
        <w:t>Laws, Regulations, and Guidelines</w:t>
      </w:r>
      <w:r>
        <w:rPr>
          <w:noProof/>
        </w:rPr>
        <w:tab/>
      </w:r>
      <w:r>
        <w:rPr>
          <w:noProof/>
        </w:rPr>
        <w:fldChar w:fldCharType="begin"/>
      </w:r>
      <w:r>
        <w:rPr>
          <w:noProof/>
        </w:rPr>
        <w:instrText xml:space="preserve"> PAGEREF _Toc435605331 \h </w:instrText>
      </w:r>
      <w:r>
        <w:rPr>
          <w:noProof/>
        </w:rPr>
      </w:r>
      <w:r>
        <w:rPr>
          <w:noProof/>
        </w:rPr>
        <w:fldChar w:fldCharType="separate"/>
      </w:r>
      <w:r>
        <w:rPr>
          <w:noProof/>
        </w:rPr>
        <w:t>14</w:t>
      </w:r>
      <w:r>
        <w:rPr>
          <w:noProof/>
        </w:rPr>
        <w:fldChar w:fldCharType="end"/>
      </w:r>
    </w:p>
    <w:p w14:paraId="53093BE0" w14:textId="77777777" w:rsidR="00BF161A" w:rsidRDefault="00BF161A">
      <w:pPr>
        <w:pStyle w:val="TOC3"/>
        <w:rPr>
          <w:rFonts w:asciiTheme="minorHAnsi" w:eastAsiaTheme="minorEastAsia" w:hAnsiTheme="minorHAnsi" w:cstheme="minorBidi"/>
          <w:noProof/>
          <w:sz w:val="22"/>
          <w:szCs w:val="22"/>
        </w:rPr>
      </w:pPr>
      <w:r>
        <w:rPr>
          <w:noProof/>
        </w:rPr>
        <w:t>12.2</w:t>
      </w:r>
      <w:r>
        <w:rPr>
          <w:noProof/>
        </w:rPr>
        <w:tab/>
        <w:t>General Methodology</w:t>
      </w:r>
      <w:r>
        <w:rPr>
          <w:noProof/>
        </w:rPr>
        <w:tab/>
      </w:r>
      <w:r>
        <w:rPr>
          <w:noProof/>
        </w:rPr>
        <w:fldChar w:fldCharType="begin"/>
      </w:r>
      <w:r>
        <w:rPr>
          <w:noProof/>
        </w:rPr>
        <w:instrText xml:space="preserve"> PAGEREF _Toc435605332 \h </w:instrText>
      </w:r>
      <w:r>
        <w:rPr>
          <w:noProof/>
        </w:rPr>
      </w:r>
      <w:r>
        <w:rPr>
          <w:noProof/>
        </w:rPr>
        <w:fldChar w:fldCharType="separate"/>
      </w:r>
      <w:r>
        <w:rPr>
          <w:noProof/>
        </w:rPr>
        <w:t>14</w:t>
      </w:r>
      <w:r>
        <w:rPr>
          <w:noProof/>
        </w:rPr>
        <w:fldChar w:fldCharType="end"/>
      </w:r>
    </w:p>
    <w:p w14:paraId="244AF078" w14:textId="77777777" w:rsidR="00BF161A" w:rsidRDefault="00BF161A">
      <w:pPr>
        <w:pStyle w:val="TOC1"/>
        <w:rPr>
          <w:rFonts w:asciiTheme="minorHAnsi" w:eastAsiaTheme="minorEastAsia" w:hAnsiTheme="minorHAnsi" w:cstheme="minorBidi"/>
          <w:b w:val="0"/>
          <w:noProof/>
          <w:szCs w:val="22"/>
        </w:rPr>
      </w:pPr>
      <w:r>
        <w:rPr>
          <w:noProof/>
        </w:rPr>
        <w:t>Section 13</w:t>
      </w:r>
      <w:r>
        <w:rPr>
          <w:noProof/>
        </w:rPr>
        <w:tab/>
      </w:r>
      <w:r>
        <w:rPr>
          <w:noProof/>
        </w:rPr>
        <w:fldChar w:fldCharType="begin"/>
      </w:r>
      <w:r>
        <w:rPr>
          <w:noProof/>
        </w:rPr>
        <w:instrText xml:space="preserve"> PAGEREF _Toc435605333 \h </w:instrText>
      </w:r>
      <w:r>
        <w:rPr>
          <w:noProof/>
        </w:rPr>
      </w:r>
      <w:r>
        <w:rPr>
          <w:noProof/>
        </w:rPr>
        <w:fldChar w:fldCharType="separate"/>
      </w:r>
      <w:r>
        <w:rPr>
          <w:noProof/>
        </w:rPr>
        <w:t>15</w:t>
      </w:r>
      <w:r>
        <w:rPr>
          <w:noProof/>
        </w:rPr>
        <w:fldChar w:fldCharType="end"/>
      </w:r>
    </w:p>
    <w:p w14:paraId="69F7FB3E" w14:textId="77777777" w:rsidR="00BF161A" w:rsidRDefault="00BF161A">
      <w:pPr>
        <w:pStyle w:val="TOC2"/>
        <w:rPr>
          <w:rFonts w:asciiTheme="minorHAnsi" w:eastAsiaTheme="minorEastAsia" w:hAnsiTheme="minorHAnsi" w:cstheme="minorBidi"/>
          <w:noProof/>
          <w:sz w:val="22"/>
          <w:szCs w:val="22"/>
        </w:rPr>
      </w:pPr>
      <w:r>
        <w:rPr>
          <w:noProof/>
        </w:rPr>
        <w:t>13.0</w:t>
      </w:r>
      <w:r>
        <w:rPr>
          <w:noProof/>
        </w:rPr>
        <w:tab/>
        <w:t>Archeological Resources Impact Methodology</w:t>
      </w:r>
      <w:r>
        <w:rPr>
          <w:noProof/>
        </w:rPr>
        <w:tab/>
      </w:r>
      <w:r>
        <w:rPr>
          <w:noProof/>
        </w:rPr>
        <w:fldChar w:fldCharType="begin"/>
      </w:r>
      <w:r>
        <w:rPr>
          <w:noProof/>
        </w:rPr>
        <w:instrText xml:space="preserve"> PAGEREF _Toc435605334 \h </w:instrText>
      </w:r>
      <w:r>
        <w:rPr>
          <w:noProof/>
        </w:rPr>
      </w:r>
      <w:r>
        <w:rPr>
          <w:noProof/>
        </w:rPr>
        <w:fldChar w:fldCharType="separate"/>
      </w:r>
      <w:r>
        <w:rPr>
          <w:noProof/>
        </w:rPr>
        <w:t>15</w:t>
      </w:r>
      <w:r>
        <w:rPr>
          <w:noProof/>
        </w:rPr>
        <w:fldChar w:fldCharType="end"/>
      </w:r>
    </w:p>
    <w:p w14:paraId="696E5695" w14:textId="77777777" w:rsidR="00BF161A" w:rsidRDefault="00BF161A">
      <w:pPr>
        <w:pStyle w:val="TOC3"/>
        <w:rPr>
          <w:rFonts w:asciiTheme="minorHAnsi" w:eastAsiaTheme="minorEastAsia" w:hAnsiTheme="minorHAnsi" w:cstheme="minorBidi"/>
          <w:noProof/>
          <w:sz w:val="22"/>
          <w:szCs w:val="22"/>
        </w:rPr>
      </w:pPr>
      <w:r>
        <w:rPr>
          <w:noProof/>
        </w:rPr>
        <w:t>13.1</w:t>
      </w:r>
      <w:r>
        <w:rPr>
          <w:noProof/>
        </w:rPr>
        <w:tab/>
        <w:t>Laws, Regulations, and Guidelines</w:t>
      </w:r>
      <w:r>
        <w:rPr>
          <w:noProof/>
        </w:rPr>
        <w:tab/>
      </w:r>
      <w:r>
        <w:rPr>
          <w:noProof/>
        </w:rPr>
        <w:fldChar w:fldCharType="begin"/>
      </w:r>
      <w:r>
        <w:rPr>
          <w:noProof/>
        </w:rPr>
        <w:instrText xml:space="preserve"> PAGEREF _Toc435605335 \h </w:instrText>
      </w:r>
      <w:r>
        <w:rPr>
          <w:noProof/>
        </w:rPr>
      </w:r>
      <w:r>
        <w:rPr>
          <w:noProof/>
        </w:rPr>
        <w:fldChar w:fldCharType="separate"/>
      </w:r>
      <w:r>
        <w:rPr>
          <w:noProof/>
        </w:rPr>
        <w:t>15</w:t>
      </w:r>
      <w:r>
        <w:rPr>
          <w:noProof/>
        </w:rPr>
        <w:fldChar w:fldCharType="end"/>
      </w:r>
    </w:p>
    <w:p w14:paraId="48FC82E5" w14:textId="77777777" w:rsidR="00BF161A" w:rsidRDefault="00BF161A">
      <w:pPr>
        <w:pStyle w:val="TOC3"/>
        <w:rPr>
          <w:rFonts w:asciiTheme="minorHAnsi" w:eastAsiaTheme="minorEastAsia" w:hAnsiTheme="minorHAnsi" w:cstheme="minorBidi"/>
          <w:noProof/>
          <w:sz w:val="22"/>
          <w:szCs w:val="22"/>
        </w:rPr>
      </w:pPr>
      <w:r>
        <w:rPr>
          <w:noProof/>
        </w:rPr>
        <w:t>13.2</w:t>
      </w:r>
      <w:r>
        <w:rPr>
          <w:noProof/>
        </w:rPr>
        <w:tab/>
        <w:t>General Methodology</w:t>
      </w:r>
      <w:r>
        <w:rPr>
          <w:noProof/>
        </w:rPr>
        <w:tab/>
      </w:r>
      <w:r>
        <w:rPr>
          <w:noProof/>
        </w:rPr>
        <w:fldChar w:fldCharType="begin"/>
      </w:r>
      <w:r>
        <w:rPr>
          <w:noProof/>
        </w:rPr>
        <w:instrText xml:space="preserve"> PAGEREF _Toc435605336 \h </w:instrText>
      </w:r>
      <w:r>
        <w:rPr>
          <w:noProof/>
        </w:rPr>
      </w:r>
      <w:r>
        <w:rPr>
          <w:noProof/>
        </w:rPr>
        <w:fldChar w:fldCharType="separate"/>
      </w:r>
      <w:r>
        <w:rPr>
          <w:noProof/>
        </w:rPr>
        <w:t>15</w:t>
      </w:r>
      <w:r>
        <w:rPr>
          <w:noProof/>
        </w:rPr>
        <w:fldChar w:fldCharType="end"/>
      </w:r>
    </w:p>
    <w:p w14:paraId="1A367332" w14:textId="77777777" w:rsidR="00BF161A" w:rsidRDefault="00BF161A">
      <w:pPr>
        <w:pStyle w:val="TOC1"/>
        <w:rPr>
          <w:rFonts w:asciiTheme="minorHAnsi" w:eastAsiaTheme="minorEastAsia" w:hAnsiTheme="minorHAnsi" w:cstheme="minorBidi"/>
          <w:b w:val="0"/>
          <w:noProof/>
          <w:szCs w:val="22"/>
        </w:rPr>
      </w:pPr>
      <w:r>
        <w:rPr>
          <w:noProof/>
        </w:rPr>
        <w:t>Section 14</w:t>
      </w:r>
      <w:r>
        <w:rPr>
          <w:noProof/>
        </w:rPr>
        <w:tab/>
      </w:r>
      <w:r>
        <w:rPr>
          <w:noProof/>
        </w:rPr>
        <w:fldChar w:fldCharType="begin"/>
      </w:r>
      <w:r>
        <w:rPr>
          <w:noProof/>
        </w:rPr>
        <w:instrText xml:space="preserve"> PAGEREF _Toc435605337 \h </w:instrText>
      </w:r>
      <w:r>
        <w:rPr>
          <w:noProof/>
        </w:rPr>
      </w:r>
      <w:r>
        <w:rPr>
          <w:noProof/>
        </w:rPr>
        <w:fldChar w:fldCharType="separate"/>
      </w:r>
      <w:r>
        <w:rPr>
          <w:noProof/>
        </w:rPr>
        <w:t>16</w:t>
      </w:r>
      <w:r>
        <w:rPr>
          <w:noProof/>
        </w:rPr>
        <w:fldChar w:fldCharType="end"/>
      </w:r>
    </w:p>
    <w:p w14:paraId="35EDFD23" w14:textId="77777777" w:rsidR="00BF161A" w:rsidRDefault="00BF161A">
      <w:pPr>
        <w:pStyle w:val="TOC2"/>
        <w:rPr>
          <w:rFonts w:asciiTheme="minorHAnsi" w:eastAsiaTheme="minorEastAsia" w:hAnsiTheme="minorHAnsi" w:cstheme="minorBidi"/>
          <w:noProof/>
          <w:sz w:val="22"/>
          <w:szCs w:val="22"/>
        </w:rPr>
      </w:pPr>
      <w:r>
        <w:rPr>
          <w:noProof/>
        </w:rPr>
        <w:t>14.0</w:t>
      </w:r>
      <w:r>
        <w:rPr>
          <w:noProof/>
        </w:rPr>
        <w:tab/>
        <w:t>Business and Residential Relocation Impact Methodology</w:t>
      </w:r>
      <w:r>
        <w:rPr>
          <w:noProof/>
        </w:rPr>
        <w:tab/>
      </w:r>
      <w:r>
        <w:rPr>
          <w:noProof/>
        </w:rPr>
        <w:fldChar w:fldCharType="begin"/>
      </w:r>
      <w:r>
        <w:rPr>
          <w:noProof/>
        </w:rPr>
        <w:instrText xml:space="preserve"> PAGEREF _Toc435605338 \h </w:instrText>
      </w:r>
      <w:r>
        <w:rPr>
          <w:noProof/>
        </w:rPr>
      </w:r>
      <w:r>
        <w:rPr>
          <w:noProof/>
        </w:rPr>
        <w:fldChar w:fldCharType="separate"/>
      </w:r>
      <w:r>
        <w:rPr>
          <w:noProof/>
        </w:rPr>
        <w:t>16</w:t>
      </w:r>
      <w:r>
        <w:rPr>
          <w:noProof/>
        </w:rPr>
        <w:fldChar w:fldCharType="end"/>
      </w:r>
    </w:p>
    <w:p w14:paraId="0614F57F" w14:textId="77777777" w:rsidR="00BF161A" w:rsidRDefault="00BF161A">
      <w:pPr>
        <w:pStyle w:val="TOC3"/>
        <w:rPr>
          <w:rFonts w:asciiTheme="minorHAnsi" w:eastAsiaTheme="minorEastAsia" w:hAnsiTheme="minorHAnsi" w:cstheme="minorBidi"/>
          <w:noProof/>
          <w:sz w:val="22"/>
          <w:szCs w:val="22"/>
        </w:rPr>
      </w:pPr>
      <w:r>
        <w:rPr>
          <w:noProof/>
        </w:rPr>
        <w:t>14.1</w:t>
      </w:r>
      <w:r>
        <w:rPr>
          <w:noProof/>
        </w:rPr>
        <w:tab/>
        <w:t>Laws, Regulations, and Guidelines</w:t>
      </w:r>
      <w:r>
        <w:rPr>
          <w:noProof/>
        </w:rPr>
        <w:tab/>
      </w:r>
      <w:r>
        <w:rPr>
          <w:noProof/>
        </w:rPr>
        <w:fldChar w:fldCharType="begin"/>
      </w:r>
      <w:r>
        <w:rPr>
          <w:noProof/>
        </w:rPr>
        <w:instrText xml:space="preserve"> PAGEREF _Toc435605339 \h </w:instrText>
      </w:r>
      <w:r>
        <w:rPr>
          <w:noProof/>
        </w:rPr>
      </w:r>
      <w:r>
        <w:rPr>
          <w:noProof/>
        </w:rPr>
        <w:fldChar w:fldCharType="separate"/>
      </w:r>
      <w:r>
        <w:rPr>
          <w:noProof/>
        </w:rPr>
        <w:t>16</w:t>
      </w:r>
      <w:r>
        <w:rPr>
          <w:noProof/>
        </w:rPr>
        <w:fldChar w:fldCharType="end"/>
      </w:r>
    </w:p>
    <w:p w14:paraId="6D1AAB14" w14:textId="77777777" w:rsidR="00BF161A" w:rsidRDefault="00BF161A">
      <w:pPr>
        <w:pStyle w:val="TOC3"/>
        <w:rPr>
          <w:rFonts w:asciiTheme="minorHAnsi" w:eastAsiaTheme="minorEastAsia" w:hAnsiTheme="minorHAnsi" w:cstheme="minorBidi"/>
          <w:noProof/>
          <w:sz w:val="22"/>
          <w:szCs w:val="22"/>
        </w:rPr>
      </w:pPr>
      <w:r>
        <w:rPr>
          <w:noProof/>
        </w:rPr>
        <w:t>14.2</w:t>
      </w:r>
      <w:r>
        <w:rPr>
          <w:noProof/>
        </w:rPr>
        <w:tab/>
        <w:t>General Methodology</w:t>
      </w:r>
      <w:r>
        <w:rPr>
          <w:noProof/>
        </w:rPr>
        <w:tab/>
      </w:r>
      <w:r>
        <w:rPr>
          <w:noProof/>
        </w:rPr>
        <w:fldChar w:fldCharType="begin"/>
      </w:r>
      <w:r>
        <w:rPr>
          <w:noProof/>
        </w:rPr>
        <w:instrText xml:space="preserve"> PAGEREF _Toc435605340 \h </w:instrText>
      </w:r>
      <w:r>
        <w:rPr>
          <w:noProof/>
        </w:rPr>
      </w:r>
      <w:r>
        <w:rPr>
          <w:noProof/>
        </w:rPr>
        <w:fldChar w:fldCharType="separate"/>
      </w:r>
      <w:r>
        <w:rPr>
          <w:noProof/>
        </w:rPr>
        <w:t>16</w:t>
      </w:r>
      <w:r>
        <w:rPr>
          <w:noProof/>
        </w:rPr>
        <w:fldChar w:fldCharType="end"/>
      </w:r>
    </w:p>
    <w:p w14:paraId="332202F8" w14:textId="77777777" w:rsidR="00BF161A" w:rsidRDefault="00BF161A">
      <w:pPr>
        <w:pStyle w:val="TOC1"/>
        <w:rPr>
          <w:rFonts w:asciiTheme="minorHAnsi" w:eastAsiaTheme="minorEastAsia" w:hAnsiTheme="minorHAnsi" w:cstheme="minorBidi"/>
          <w:b w:val="0"/>
          <w:noProof/>
          <w:szCs w:val="22"/>
        </w:rPr>
      </w:pPr>
      <w:r>
        <w:rPr>
          <w:noProof/>
        </w:rPr>
        <w:t>Section 15</w:t>
      </w:r>
      <w:r>
        <w:rPr>
          <w:noProof/>
        </w:rPr>
        <w:tab/>
      </w:r>
      <w:r>
        <w:rPr>
          <w:noProof/>
        </w:rPr>
        <w:fldChar w:fldCharType="begin"/>
      </w:r>
      <w:r>
        <w:rPr>
          <w:noProof/>
        </w:rPr>
        <w:instrText xml:space="preserve"> PAGEREF _Toc435605341 \h </w:instrText>
      </w:r>
      <w:r>
        <w:rPr>
          <w:noProof/>
        </w:rPr>
      </w:r>
      <w:r>
        <w:rPr>
          <w:noProof/>
        </w:rPr>
        <w:fldChar w:fldCharType="separate"/>
      </w:r>
      <w:r>
        <w:rPr>
          <w:noProof/>
        </w:rPr>
        <w:t>17</w:t>
      </w:r>
      <w:r>
        <w:rPr>
          <w:noProof/>
        </w:rPr>
        <w:fldChar w:fldCharType="end"/>
      </w:r>
    </w:p>
    <w:p w14:paraId="3AD8C2BB" w14:textId="77777777" w:rsidR="00BF161A" w:rsidRDefault="00BF161A">
      <w:pPr>
        <w:pStyle w:val="TOC2"/>
        <w:rPr>
          <w:rFonts w:asciiTheme="minorHAnsi" w:eastAsiaTheme="minorEastAsia" w:hAnsiTheme="minorHAnsi" w:cstheme="minorBidi"/>
          <w:noProof/>
          <w:sz w:val="22"/>
          <w:szCs w:val="22"/>
        </w:rPr>
      </w:pPr>
      <w:r>
        <w:rPr>
          <w:noProof/>
        </w:rPr>
        <w:t>15.0</w:t>
      </w:r>
      <w:r>
        <w:rPr>
          <w:noProof/>
        </w:rPr>
        <w:tab/>
        <w:t>Socio-Economic Impact Methodology</w:t>
      </w:r>
      <w:r>
        <w:rPr>
          <w:noProof/>
        </w:rPr>
        <w:tab/>
      </w:r>
      <w:r>
        <w:rPr>
          <w:noProof/>
        </w:rPr>
        <w:fldChar w:fldCharType="begin"/>
      </w:r>
      <w:r>
        <w:rPr>
          <w:noProof/>
        </w:rPr>
        <w:instrText xml:space="preserve"> PAGEREF _Toc435605342 \h </w:instrText>
      </w:r>
      <w:r>
        <w:rPr>
          <w:noProof/>
        </w:rPr>
      </w:r>
      <w:r>
        <w:rPr>
          <w:noProof/>
        </w:rPr>
        <w:fldChar w:fldCharType="separate"/>
      </w:r>
      <w:r>
        <w:rPr>
          <w:noProof/>
        </w:rPr>
        <w:t>17</w:t>
      </w:r>
      <w:r>
        <w:rPr>
          <w:noProof/>
        </w:rPr>
        <w:fldChar w:fldCharType="end"/>
      </w:r>
    </w:p>
    <w:p w14:paraId="28B34339" w14:textId="77777777" w:rsidR="00BF161A" w:rsidRDefault="00BF161A">
      <w:pPr>
        <w:pStyle w:val="TOC3"/>
        <w:rPr>
          <w:rFonts w:asciiTheme="minorHAnsi" w:eastAsiaTheme="minorEastAsia" w:hAnsiTheme="minorHAnsi" w:cstheme="minorBidi"/>
          <w:noProof/>
          <w:sz w:val="22"/>
          <w:szCs w:val="22"/>
        </w:rPr>
      </w:pPr>
      <w:r>
        <w:rPr>
          <w:noProof/>
        </w:rPr>
        <w:t>15.1</w:t>
      </w:r>
      <w:r>
        <w:rPr>
          <w:noProof/>
        </w:rPr>
        <w:tab/>
        <w:t>Laws, Regulations, and Guidelines</w:t>
      </w:r>
      <w:r>
        <w:rPr>
          <w:noProof/>
        </w:rPr>
        <w:tab/>
      </w:r>
      <w:r>
        <w:rPr>
          <w:noProof/>
        </w:rPr>
        <w:fldChar w:fldCharType="begin"/>
      </w:r>
      <w:r>
        <w:rPr>
          <w:noProof/>
        </w:rPr>
        <w:instrText xml:space="preserve"> PAGEREF _Toc435605343 \h </w:instrText>
      </w:r>
      <w:r>
        <w:rPr>
          <w:noProof/>
        </w:rPr>
      </w:r>
      <w:r>
        <w:rPr>
          <w:noProof/>
        </w:rPr>
        <w:fldChar w:fldCharType="separate"/>
      </w:r>
      <w:r>
        <w:rPr>
          <w:noProof/>
        </w:rPr>
        <w:t>17</w:t>
      </w:r>
      <w:r>
        <w:rPr>
          <w:noProof/>
        </w:rPr>
        <w:fldChar w:fldCharType="end"/>
      </w:r>
    </w:p>
    <w:p w14:paraId="00269988" w14:textId="77777777" w:rsidR="00BF161A" w:rsidRDefault="00BF161A">
      <w:pPr>
        <w:pStyle w:val="TOC3"/>
        <w:rPr>
          <w:rFonts w:asciiTheme="minorHAnsi" w:eastAsiaTheme="minorEastAsia" w:hAnsiTheme="minorHAnsi" w:cstheme="minorBidi"/>
          <w:noProof/>
          <w:sz w:val="22"/>
          <w:szCs w:val="22"/>
        </w:rPr>
      </w:pPr>
      <w:r>
        <w:rPr>
          <w:noProof/>
        </w:rPr>
        <w:t>15.2</w:t>
      </w:r>
      <w:r>
        <w:rPr>
          <w:noProof/>
        </w:rPr>
        <w:tab/>
        <w:t>General Methodology</w:t>
      </w:r>
      <w:r>
        <w:rPr>
          <w:noProof/>
        </w:rPr>
        <w:tab/>
      </w:r>
      <w:r>
        <w:rPr>
          <w:noProof/>
        </w:rPr>
        <w:fldChar w:fldCharType="begin"/>
      </w:r>
      <w:r>
        <w:rPr>
          <w:noProof/>
        </w:rPr>
        <w:instrText xml:space="preserve"> PAGEREF _Toc435605344 \h </w:instrText>
      </w:r>
      <w:r>
        <w:rPr>
          <w:noProof/>
        </w:rPr>
      </w:r>
      <w:r>
        <w:rPr>
          <w:noProof/>
        </w:rPr>
        <w:fldChar w:fldCharType="separate"/>
      </w:r>
      <w:r>
        <w:rPr>
          <w:noProof/>
        </w:rPr>
        <w:t>17</w:t>
      </w:r>
      <w:r>
        <w:rPr>
          <w:noProof/>
        </w:rPr>
        <w:fldChar w:fldCharType="end"/>
      </w:r>
    </w:p>
    <w:p w14:paraId="63DCB63E" w14:textId="77777777" w:rsidR="00BF161A" w:rsidRDefault="00BF161A">
      <w:pPr>
        <w:pStyle w:val="TOC1"/>
        <w:rPr>
          <w:rFonts w:asciiTheme="minorHAnsi" w:eastAsiaTheme="minorEastAsia" w:hAnsiTheme="minorHAnsi" w:cstheme="minorBidi"/>
          <w:b w:val="0"/>
          <w:noProof/>
          <w:szCs w:val="22"/>
        </w:rPr>
      </w:pPr>
      <w:r>
        <w:rPr>
          <w:noProof/>
        </w:rPr>
        <w:t>Section 16</w:t>
      </w:r>
      <w:r>
        <w:rPr>
          <w:noProof/>
        </w:rPr>
        <w:tab/>
      </w:r>
      <w:r>
        <w:rPr>
          <w:noProof/>
        </w:rPr>
        <w:fldChar w:fldCharType="begin"/>
      </w:r>
      <w:r>
        <w:rPr>
          <w:noProof/>
        </w:rPr>
        <w:instrText xml:space="preserve"> PAGEREF _Toc435605345 \h </w:instrText>
      </w:r>
      <w:r>
        <w:rPr>
          <w:noProof/>
        </w:rPr>
      </w:r>
      <w:r>
        <w:rPr>
          <w:noProof/>
        </w:rPr>
        <w:fldChar w:fldCharType="separate"/>
      </w:r>
      <w:r>
        <w:rPr>
          <w:noProof/>
        </w:rPr>
        <w:t>18</w:t>
      </w:r>
      <w:r>
        <w:rPr>
          <w:noProof/>
        </w:rPr>
        <w:fldChar w:fldCharType="end"/>
      </w:r>
    </w:p>
    <w:p w14:paraId="25485F70" w14:textId="77777777" w:rsidR="00BF161A" w:rsidRDefault="00BF161A">
      <w:pPr>
        <w:pStyle w:val="TOC2"/>
        <w:rPr>
          <w:rFonts w:asciiTheme="minorHAnsi" w:eastAsiaTheme="minorEastAsia" w:hAnsiTheme="minorHAnsi" w:cstheme="minorBidi"/>
          <w:noProof/>
          <w:sz w:val="22"/>
          <w:szCs w:val="22"/>
        </w:rPr>
      </w:pPr>
      <w:r>
        <w:rPr>
          <w:noProof/>
        </w:rPr>
        <w:t>16.0</w:t>
      </w:r>
      <w:r>
        <w:rPr>
          <w:noProof/>
        </w:rPr>
        <w:tab/>
        <w:t>Environmental Justice Impact Methodology</w:t>
      </w:r>
      <w:r>
        <w:rPr>
          <w:noProof/>
        </w:rPr>
        <w:tab/>
      </w:r>
      <w:r>
        <w:rPr>
          <w:noProof/>
        </w:rPr>
        <w:fldChar w:fldCharType="begin"/>
      </w:r>
      <w:r>
        <w:rPr>
          <w:noProof/>
        </w:rPr>
        <w:instrText xml:space="preserve"> PAGEREF _Toc435605346 \h </w:instrText>
      </w:r>
      <w:r>
        <w:rPr>
          <w:noProof/>
        </w:rPr>
      </w:r>
      <w:r>
        <w:rPr>
          <w:noProof/>
        </w:rPr>
        <w:fldChar w:fldCharType="separate"/>
      </w:r>
      <w:r>
        <w:rPr>
          <w:noProof/>
        </w:rPr>
        <w:t>18</w:t>
      </w:r>
      <w:r>
        <w:rPr>
          <w:noProof/>
        </w:rPr>
        <w:fldChar w:fldCharType="end"/>
      </w:r>
    </w:p>
    <w:p w14:paraId="648217AA" w14:textId="77777777" w:rsidR="00BF161A" w:rsidRDefault="00BF161A">
      <w:pPr>
        <w:pStyle w:val="TOC3"/>
        <w:rPr>
          <w:rFonts w:asciiTheme="minorHAnsi" w:eastAsiaTheme="minorEastAsia" w:hAnsiTheme="minorHAnsi" w:cstheme="minorBidi"/>
          <w:noProof/>
          <w:sz w:val="22"/>
          <w:szCs w:val="22"/>
        </w:rPr>
      </w:pPr>
      <w:r>
        <w:rPr>
          <w:noProof/>
        </w:rPr>
        <w:t>16.1</w:t>
      </w:r>
      <w:r>
        <w:rPr>
          <w:noProof/>
        </w:rPr>
        <w:tab/>
        <w:t>Laws, Regulations, and Guidelines</w:t>
      </w:r>
      <w:r>
        <w:rPr>
          <w:noProof/>
        </w:rPr>
        <w:tab/>
      </w:r>
      <w:r>
        <w:rPr>
          <w:noProof/>
        </w:rPr>
        <w:fldChar w:fldCharType="begin"/>
      </w:r>
      <w:r>
        <w:rPr>
          <w:noProof/>
        </w:rPr>
        <w:instrText xml:space="preserve"> PAGEREF _Toc435605347 \h </w:instrText>
      </w:r>
      <w:r>
        <w:rPr>
          <w:noProof/>
        </w:rPr>
      </w:r>
      <w:r>
        <w:rPr>
          <w:noProof/>
        </w:rPr>
        <w:fldChar w:fldCharType="separate"/>
      </w:r>
      <w:r>
        <w:rPr>
          <w:noProof/>
        </w:rPr>
        <w:t>18</w:t>
      </w:r>
      <w:r>
        <w:rPr>
          <w:noProof/>
        </w:rPr>
        <w:fldChar w:fldCharType="end"/>
      </w:r>
    </w:p>
    <w:p w14:paraId="6DD2B5A3" w14:textId="77777777" w:rsidR="00BF161A" w:rsidRDefault="00BF161A">
      <w:pPr>
        <w:pStyle w:val="TOC3"/>
        <w:rPr>
          <w:rFonts w:asciiTheme="minorHAnsi" w:eastAsiaTheme="minorEastAsia" w:hAnsiTheme="minorHAnsi" w:cstheme="minorBidi"/>
          <w:noProof/>
          <w:sz w:val="22"/>
          <w:szCs w:val="22"/>
        </w:rPr>
      </w:pPr>
      <w:r>
        <w:rPr>
          <w:noProof/>
        </w:rPr>
        <w:t>16.2</w:t>
      </w:r>
      <w:r>
        <w:rPr>
          <w:noProof/>
        </w:rPr>
        <w:tab/>
        <w:t>General Methodology</w:t>
      </w:r>
      <w:r>
        <w:rPr>
          <w:noProof/>
        </w:rPr>
        <w:tab/>
      </w:r>
      <w:r>
        <w:rPr>
          <w:noProof/>
        </w:rPr>
        <w:fldChar w:fldCharType="begin"/>
      </w:r>
      <w:r>
        <w:rPr>
          <w:noProof/>
        </w:rPr>
        <w:instrText xml:space="preserve"> PAGEREF _Toc435605348 \h </w:instrText>
      </w:r>
      <w:r>
        <w:rPr>
          <w:noProof/>
        </w:rPr>
      </w:r>
      <w:r>
        <w:rPr>
          <w:noProof/>
        </w:rPr>
        <w:fldChar w:fldCharType="separate"/>
      </w:r>
      <w:r>
        <w:rPr>
          <w:noProof/>
        </w:rPr>
        <w:t>18</w:t>
      </w:r>
      <w:r>
        <w:rPr>
          <w:noProof/>
        </w:rPr>
        <w:fldChar w:fldCharType="end"/>
      </w:r>
    </w:p>
    <w:p w14:paraId="478F2919" w14:textId="77777777" w:rsidR="00BF161A" w:rsidRDefault="00BF161A">
      <w:pPr>
        <w:pStyle w:val="TOC1"/>
        <w:rPr>
          <w:rFonts w:asciiTheme="minorHAnsi" w:eastAsiaTheme="minorEastAsia" w:hAnsiTheme="minorHAnsi" w:cstheme="minorBidi"/>
          <w:b w:val="0"/>
          <w:noProof/>
          <w:szCs w:val="22"/>
        </w:rPr>
      </w:pPr>
      <w:r>
        <w:rPr>
          <w:noProof/>
        </w:rPr>
        <w:t>Section 17</w:t>
      </w:r>
      <w:r>
        <w:rPr>
          <w:noProof/>
        </w:rPr>
        <w:tab/>
      </w:r>
      <w:r>
        <w:rPr>
          <w:noProof/>
        </w:rPr>
        <w:fldChar w:fldCharType="begin"/>
      </w:r>
      <w:r>
        <w:rPr>
          <w:noProof/>
        </w:rPr>
        <w:instrText xml:space="preserve"> PAGEREF _Toc435605349 \h </w:instrText>
      </w:r>
      <w:r>
        <w:rPr>
          <w:noProof/>
        </w:rPr>
      </w:r>
      <w:r>
        <w:rPr>
          <w:noProof/>
        </w:rPr>
        <w:fldChar w:fldCharType="separate"/>
      </w:r>
      <w:r>
        <w:rPr>
          <w:noProof/>
        </w:rPr>
        <w:t>19</w:t>
      </w:r>
      <w:r>
        <w:rPr>
          <w:noProof/>
        </w:rPr>
        <w:fldChar w:fldCharType="end"/>
      </w:r>
    </w:p>
    <w:p w14:paraId="5A2879B9" w14:textId="77777777" w:rsidR="00BF161A" w:rsidRDefault="00BF161A">
      <w:pPr>
        <w:pStyle w:val="TOC2"/>
        <w:rPr>
          <w:rFonts w:asciiTheme="minorHAnsi" w:eastAsiaTheme="minorEastAsia" w:hAnsiTheme="minorHAnsi" w:cstheme="minorBidi"/>
          <w:noProof/>
          <w:sz w:val="22"/>
          <w:szCs w:val="22"/>
        </w:rPr>
      </w:pPr>
      <w:r>
        <w:rPr>
          <w:noProof/>
        </w:rPr>
        <w:t>17.0</w:t>
      </w:r>
      <w:r>
        <w:rPr>
          <w:noProof/>
        </w:rPr>
        <w:tab/>
        <w:t>Contaminated Sites Impact Methodology</w:t>
      </w:r>
      <w:r>
        <w:rPr>
          <w:noProof/>
        </w:rPr>
        <w:tab/>
      </w:r>
      <w:r>
        <w:rPr>
          <w:noProof/>
        </w:rPr>
        <w:fldChar w:fldCharType="begin"/>
      </w:r>
      <w:r>
        <w:rPr>
          <w:noProof/>
        </w:rPr>
        <w:instrText xml:space="preserve"> PAGEREF _Toc435605350 \h </w:instrText>
      </w:r>
      <w:r>
        <w:rPr>
          <w:noProof/>
        </w:rPr>
      </w:r>
      <w:r>
        <w:rPr>
          <w:noProof/>
        </w:rPr>
        <w:fldChar w:fldCharType="separate"/>
      </w:r>
      <w:r>
        <w:rPr>
          <w:noProof/>
        </w:rPr>
        <w:t>19</w:t>
      </w:r>
      <w:r>
        <w:rPr>
          <w:noProof/>
        </w:rPr>
        <w:fldChar w:fldCharType="end"/>
      </w:r>
    </w:p>
    <w:p w14:paraId="5DD29FA6" w14:textId="77777777" w:rsidR="00BF161A" w:rsidRDefault="00BF161A">
      <w:pPr>
        <w:pStyle w:val="TOC3"/>
        <w:rPr>
          <w:rFonts w:asciiTheme="minorHAnsi" w:eastAsiaTheme="minorEastAsia" w:hAnsiTheme="minorHAnsi" w:cstheme="minorBidi"/>
          <w:noProof/>
          <w:sz w:val="22"/>
          <w:szCs w:val="22"/>
        </w:rPr>
      </w:pPr>
      <w:r>
        <w:rPr>
          <w:noProof/>
        </w:rPr>
        <w:t>17.1</w:t>
      </w:r>
      <w:r>
        <w:rPr>
          <w:noProof/>
        </w:rPr>
        <w:tab/>
        <w:t>Laws, Regulations, and Guidelines</w:t>
      </w:r>
      <w:r>
        <w:rPr>
          <w:noProof/>
        </w:rPr>
        <w:tab/>
      </w:r>
      <w:r>
        <w:rPr>
          <w:noProof/>
        </w:rPr>
        <w:fldChar w:fldCharType="begin"/>
      </w:r>
      <w:r>
        <w:rPr>
          <w:noProof/>
        </w:rPr>
        <w:instrText xml:space="preserve"> PAGEREF _Toc435605351 \h </w:instrText>
      </w:r>
      <w:r>
        <w:rPr>
          <w:noProof/>
        </w:rPr>
      </w:r>
      <w:r>
        <w:rPr>
          <w:noProof/>
        </w:rPr>
        <w:fldChar w:fldCharType="separate"/>
      </w:r>
      <w:r>
        <w:rPr>
          <w:noProof/>
        </w:rPr>
        <w:t>19</w:t>
      </w:r>
      <w:r>
        <w:rPr>
          <w:noProof/>
        </w:rPr>
        <w:fldChar w:fldCharType="end"/>
      </w:r>
    </w:p>
    <w:p w14:paraId="74437D4A" w14:textId="77777777" w:rsidR="00BF161A" w:rsidRDefault="00BF161A">
      <w:pPr>
        <w:pStyle w:val="TOC3"/>
        <w:rPr>
          <w:rFonts w:asciiTheme="minorHAnsi" w:eastAsiaTheme="minorEastAsia" w:hAnsiTheme="minorHAnsi" w:cstheme="minorBidi"/>
          <w:noProof/>
          <w:sz w:val="22"/>
          <w:szCs w:val="22"/>
        </w:rPr>
      </w:pPr>
      <w:r>
        <w:rPr>
          <w:noProof/>
        </w:rPr>
        <w:t>17.2</w:t>
      </w:r>
      <w:r>
        <w:rPr>
          <w:noProof/>
        </w:rPr>
        <w:tab/>
        <w:t>General Methodology</w:t>
      </w:r>
      <w:r>
        <w:rPr>
          <w:noProof/>
        </w:rPr>
        <w:tab/>
      </w:r>
      <w:r>
        <w:rPr>
          <w:noProof/>
        </w:rPr>
        <w:fldChar w:fldCharType="begin"/>
      </w:r>
      <w:r>
        <w:rPr>
          <w:noProof/>
        </w:rPr>
        <w:instrText xml:space="preserve"> PAGEREF _Toc435605352 \h </w:instrText>
      </w:r>
      <w:r>
        <w:rPr>
          <w:noProof/>
        </w:rPr>
      </w:r>
      <w:r>
        <w:rPr>
          <w:noProof/>
        </w:rPr>
        <w:fldChar w:fldCharType="separate"/>
      </w:r>
      <w:r>
        <w:rPr>
          <w:noProof/>
        </w:rPr>
        <w:t>19</w:t>
      </w:r>
      <w:r>
        <w:rPr>
          <w:noProof/>
        </w:rPr>
        <w:fldChar w:fldCharType="end"/>
      </w:r>
    </w:p>
    <w:p w14:paraId="5C2A85DA" w14:textId="77777777" w:rsidR="00BF161A" w:rsidRDefault="00BF161A">
      <w:pPr>
        <w:pStyle w:val="TOC1"/>
        <w:rPr>
          <w:rFonts w:asciiTheme="minorHAnsi" w:eastAsiaTheme="minorEastAsia" w:hAnsiTheme="minorHAnsi" w:cstheme="minorBidi"/>
          <w:b w:val="0"/>
          <w:noProof/>
          <w:szCs w:val="22"/>
        </w:rPr>
      </w:pPr>
      <w:r>
        <w:rPr>
          <w:noProof/>
        </w:rPr>
        <w:t>Section 18</w:t>
      </w:r>
      <w:r>
        <w:rPr>
          <w:noProof/>
        </w:rPr>
        <w:tab/>
      </w:r>
      <w:r>
        <w:rPr>
          <w:noProof/>
        </w:rPr>
        <w:fldChar w:fldCharType="begin"/>
      </w:r>
      <w:r>
        <w:rPr>
          <w:noProof/>
        </w:rPr>
        <w:instrText xml:space="preserve"> PAGEREF _Toc435605353 \h </w:instrText>
      </w:r>
      <w:r>
        <w:rPr>
          <w:noProof/>
        </w:rPr>
      </w:r>
      <w:r>
        <w:rPr>
          <w:noProof/>
        </w:rPr>
        <w:fldChar w:fldCharType="separate"/>
      </w:r>
      <w:r>
        <w:rPr>
          <w:noProof/>
        </w:rPr>
        <w:t>20</w:t>
      </w:r>
      <w:r>
        <w:rPr>
          <w:noProof/>
        </w:rPr>
        <w:fldChar w:fldCharType="end"/>
      </w:r>
    </w:p>
    <w:p w14:paraId="665DF3B4" w14:textId="77777777" w:rsidR="00BF161A" w:rsidRDefault="00BF161A">
      <w:pPr>
        <w:pStyle w:val="TOC2"/>
        <w:rPr>
          <w:rFonts w:asciiTheme="minorHAnsi" w:eastAsiaTheme="minorEastAsia" w:hAnsiTheme="minorHAnsi" w:cstheme="minorBidi"/>
          <w:noProof/>
          <w:sz w:val="22"/>
          <w:szCs w:val="22"/>
        </w:rPr>
      </w:pPr>
      <w:r>
        <w:rPr>
          <w:noProof/>
        </w:rPr>
        <w:t>18.0</w:t>
      </w:r>
      <w:r>
        <w:rPr>
          <w:noProof/>
        </w:rPr>
        <w:tab/>
        <w:t>Indirect Effects Impact Methodology</w:t>
      </w:r>
      <w:r>
        <w:rPr>
          <w:noProof/>
        </w:rPr>
        <w:tab/>
      </w:r>
      <w:r>
        <w:rPr>
          <w:noProof/>
        </w:rPr>
        <w:fldChar w:fldCharType="begin"/>
      </w:r>
      <w:r>
        <w:rPr>
          <w:noProof/>
        </w:rPr>
        <w:instrText xml:space="preserve"> PAGEREF _Toc435605354 \h </w:instrText>
      </w:r>
      <w:r>
        <w:rPr>
          <w:noProof/>
        </w:rPr>
      </w:r>
      <w:r>
        <w:rPr>
          <w:noProof/>
        </w:rPr>
        <w:fldChar w:fldCharType="separate"/>
      </w:r>
      <w:r>
        <w:rPr>
          <w:noProof/>
        </w:rPr>
        <w:t>20</w:t>
      </w:r>
      <w:r>
        <w:rPr>
          <w:noProof/>
        </w:rPr>
        <w:fldChar w:fldCharType="end"/>
      </w:r>
    </w:p>
    <w:p w14:paraId="3D5B35BB" w14:textId="77777777" w:rsidR="00BF161A" w:rsidRDefault="00BF161A">
      <w:pPr>
        <w:pStyle w:val="TOC3"/>
        <w:rPr>
          <w:rFonts w:asciiTheme="minorHAnsi" w:eastAsiaTheme="minorEastAsia" w:hAnsiTheme="minorHAnsi" w:cstheme="minorBidi"/>
          <w:noProof/>
          <w:sz w:val="22"/>
          <w:szCs w:val="22"/>
        </w:rPr>
      </w:pPr>
      <w:r>
        <w:rPr>
          <w:noProof/>
        </w:rPr>
        <w:t>18.1</w:t>
      </w:r>
      <w:r>
        <w:rPr>
          <w:noProof/>
        </w:rPr>
        <w:tab/>
        <w:t>Laws, Regulations, and Guidelines</w:t>
      </w:r>
      <w:r>
        <w:rPr>
          <w:noProof/>
        </w:rPr>
        <w:tab/>
      </w:r>
      <w:r>
        <w:rPr>
          <w:noProof/>
        </w:rPr>
        <w:fldChar w:fldCharType="begin"/>
      </w:r>
      <w:r>
        <w:rPr>
          <w:noProof/>
        </w:rPr>
        <w:instrText xml:space="preserve"> PAGEREF _Toc435605355 \h </w:instrText>
      </w:r>
      <w:r>
        <w:rPr>
          <w:noProof/>
        </w:rPr>
      </w:r>
      <w:r>
        <w:rPr>
          <w:noProof/>
        </w:rPr>
        <w:fldChar w:fldCharType="separate"/>
      </w:r>
      <w:r>
        <w:rPr>
          <w:noProof/>
        </w:rPr>
        <w:t>20</w:t>
      </w:r>
      <w:r>
        <w:rPr>
          <w:noProof/>
        </w:rPr>
        <w:fldChar w:fldCharType="end"/>
      </w:r>
    </w:p>
    <w:p w14:paraId="6F290BA4" w14:textId="77777777" w:rsidR="00BF161A" w:rsidRDefault="00BF161A">
      <w:pPr>
        <w:pStyle w:val="TOC3"/>
        <w:rPr>
          <w:rFonts w:asciiTheme="minorHAnsi" w:eastAsiaTheme="minorEastAsia" w:hAnsiTheme="minorHAnsi" w:cstheme="minorBidi"/>
          <w:noProof/>
          <w:sz w:val="22"/>
          <w:szCs w:val="22"/>
        </w:rPr>
      </w:pPr>
      <w:r>
        <w:rPr>
          <w:noProof/>
        </w:rPr>
        <w:t>18.2</w:t>
      </w:r>
      <w:r>
        <w:rPr>
          <w:noProof/>
        </w:rPr>
        <w:tab/>
        <w:t>General Methodology</w:t>
      </w:r>
      <w:r>
        <w:rPr>
          <w:noProof/>
        </w:rPr>
        <w:tab/>
      </w:r>
      <w:r>
        <w:rPr>
          <w:noProof/>
        </w:rPr>
        <w:fldChar w:fldCharType="begin"/>
      </w:r>
      <w:r>
        <w:rPr>
          <w:noProof/>
        </w:rPr>
        <w:instrText xml:space="preserve"> PAGEREF _Toc435605356 \h </w:instrText>
      </w:r>
      <w:r>
        <w:rPr>
          <w:noProof/>
        </w:rPr>
      </w:r>
      <w:r>
        <w:rPr>
          <w:noProof/>
        </w:rPr>
        <w:fldChar w:fldCharType="separate"/>
      </w:r>
      <w:r>
        <w:rPr>
          <w:noProof/>
        </w:rPr>
        <w:t>20</w:t>
      </w:r>
      <w:r>
        <w:rPr>
          <w:noProof/>
        </w:rPr>
        <w:fldChar w:fldCharType="end"/>
      </w:r>
    </w:p>
    <w:p w14:paraId="14B08213" w14:textId="77777777" w:rsidR="00BF161A" w:rsidRDefault="00BF161A">
      <w:pPr>
        <w:pStyle w:val="TOC1"/>
        <w:rPr>
          <w:rFonts w:asciiTheme="minorHAnsi" w:eastAsiaTheme="minorEastAsia" w:hAnsiTheme="minorHAnsi" w:cstheme="minorBidi"/>
          <w:b w:val="0"/>
          <w:noProof/>
          <w:szCs w:val="22"/>
        </w:rPr>
      </w:pPr>
      <w:r>
        <w:rPr>
          <w:noProof/>
        </w:rPr>
        <w:t>Section 19</w:t>
      </w:r>
      <w:r>
        <w:rPr>
          <w:noProof/>
        </w:rPr>
        <w:tab/>
      </w:r>
      <w:r>
        <w:rPr>
          <w:noProof/>
        </w:rPr>
        <w:fldChar w:fldCharType="begin"/>
      </w:r>
      <w:r>
        <w:rPr>
          <w:noProof/>
        </w:rPr>
        <w:instrText xml:space="preserve"> PAGEREF _Toc435605357 \h </w:instrText>
      </w:r>
      <w:r>
        <w:rPr>
          <w:noProof/>
        </w:rPr>
      </w:r>
      <w:r>
        <w:rPr>
          <w:noProof/>
        </w:rPr>
        <w:fldChar w:fldCharType="separate"/>
      </w:r>
      <w:r>
        <w:rPr>
          <w:noProof/>
        </w:rPr>
        <w:t>21</w:t>
      </w:r>
      <w:r>
        <w:rPr>
          <w:noProof/>
        </w:rPr>
        <w:fldChar w:fldCharType="end"/>
      </w:r>
    </w:p>
    <w:p w14:paraId="527AD12B" w14:textId="77777777" w:rsidR="00BF161A" w:rsidRDefault="00BF161A">
      <w:pPr>
        <w:pStyle w:val="TOC2"/>
        <w:rPr>
          <w:rFonts w:asciiTheme="minorHAnsi" w:eastAsiaTheme="minorEastAsia" w:hAnsiTheme="minorHAnsi" w:cstheme="minorBidi"/>
          <w:noProof/>
          <w:sz w:val="22"/>
          <w:szCs w:val="22"/>
        </w:rPr>
      </w:pPr>
      <w:r>
        <w:rPr>
          <w:noProof/>
        </w:rPr>
        <w:t>19.0</w:t>
      </w:r>
      <w:r>
        <w:rPr>
          <w:noProof/>
        </w:rPr>
        <w:tab/>
        <w:t>Cumulative Effects Impact Methodology</w:t>
      </w:r>
      <w:r>
        <w:rPr>
          <w:noProof/>
        </w:rPr>
        <w:tab/>
      </w:r>
      <w:r>
        <w:rPr>
          <w:noProof/>
        </w:rPr>
        <w:fldChar w:fldCharType="begin"/>
      </w:r>
      <w:r>
        <w:rPr>
          <w:noProof/>
        </w:rPr>
        <w:instrText xml:space="preserve"> PAGEREF _Toc435605358 \h </w:instrText>
      </w:r>
      <w:r>
        <w:rPr>
          <w:noProof/>
        </w:rPr>
      </w:r>
      <w:r>
        <w:rPr>
          <w:noProof/>
        </w:rPr>
        <w:fldChar w:fldCharType="separate"/>
      </w:r>
      <w:r>
        <w:rPr>
          <w:noProof/>
        </w:rPr>
        <w:t>21</w:t>
      </w:r>
      <w:r>
        <w:rPr>
          <w:noProof/>
        </w:rPr>
        <w:fldChar w:fldCharType="end"/>
      </w:r>
    </w:p>
    <w:p w14:paraId="4CB73649" w14:textId="77777777" w:rsidR="00BF161A" w:rsidRDefault="00BF161A">
      <w:pPr>
        <w:pStyle w:val="TOC3"/>
        <w:rPr>
          <w:rFonts w:asciiTheme="minorHAnsi" w:eastAsiaTheme="minorEastAsia" w:hAnsiTheme="minorHAnsi" w:cstheme="minorBidi"/>
          <w:noProof/>
          <w:sz w:val="22"/>
          <w:szCs w:val="22"/>
        </w:rPr>
      </w:pPr>
      <w:r>
        <w:rPr>
          <w:noProof/>
        </w:rPr>
        <w:t>19.1</w:t>
      </w:r>
      <w:r>
        <w:rPr>
          <w:noProof/>
        </w:rPr>
        <w:tab/>
        <w:t>Laws, Regulations, and Guidelines</w:t>
      </w:r>
      <w:r>
        <w:rPr>
          <w:noProof/>
        </w:rPr>
        <w:tab/>
      </w:r>
      <w:r>
        <w:rPr>
          <w:noProof/>
        </w:rPr>
        <w:fldChar w:fldCharType="begin"/>
      </w:r>
      <w:r>
        <w:rPr>
          <w:noProof/>
        </w:rPr>
        <w:instrText xml:space="preserve"> PAGEREF _Toc435605359 \h </w:instrText>
      </w:r>
      <w:r>
        <w:rPr>
          <w:noProof/>
        </w:rPr>
      </w:r>
      <w:r>
        <w:rPr>
          <w:noProof/>
        </w:rPr>
        <w:fldChar w:fldCharType="separate"/>
      </w:r>
      <w:r>
        <w:rPr>
          <w:noProof/>
        </w:rPr>
        <w:t>21</w:t>
      </w:r>
      <w:r>
        <w:rPr>
          <w:noProof/>
        </w:rPr>
        <w:fldChar w:fldCharType="end"/>
      </w:r>
    </w:p>
    <w:p w14:paraId="2BAA7C4B" w14:textId="77777777" w:rsidR="00BF161A" w:rsidRDefault="00BF161A">
      <w:pPr>
        <w:pStyle w:val="TOC3"/>
        <w:rPr>
          <w:rFonts w:asciiTheme="minorHAnsi" w:eastAsiaTheme="minorEastAsia" w:hAnsiTheme="minorHAnsi" w:cstheme="minorBidi"/>
          <w:noProof/>
          <w:sz w:val="22"/>
          <w:szCs w:val="22"/>
        </w:rPr>
      </w:pPr>
      <w:r>
        <w:rPr>
          <w:noProof/>
        </w:rPr>
        <w:t>19.2</w:t>
      </w:r>
      <w:r>
        <w:rPr>
          <w:noProof/>
        </w:rPr>
        <w:tab/>
        <w:t>General Methodology</w:t>
      </w:r>
      <w:r>
        <w:rPr>
          <w:noProof/>
        </w:rPr>
        <w:tab/>
      </w:r>
      <w:r>
        <w:rPr>
          <w:noProof/>
        </w:rPr>
        <w:fldChar w:fldCharType="begin"/>
      </w:r>
      <w:r>
        <w:rPr>
          <w:noProof/>
        </w:rPr>
        <w:instrText xml:space="preserve"> PAGEREF _Toc435605360 \h </w:instrText>
      </w:r>
      <w:r>
        <w:rPr>
          <w:noProof/>
        </w:rPr>
      </w:r>
      <w:r>
        <w:rPr>
          <w:noProof/>
        </w:rPr>
        <w:fldChar w:fldCharType="separate"/>
      </w:r>
      <w:r>
        <w:rPr>
          <w:noProof/>
        </w:rPr>
        <w:t>21</w:t>
      </w:r>
      <w:r>
        <w:rPr>
          <w:noProof/>
        </w:rPr>
        <w:fldChar w:fldCharType="end"/>
      </w:r>
    </w:p>
    <w:p w14:paraId="466F00B1" w14:textId="77777777" w:rsidR="0029147C" w:rsidRDefault="00BA6FD4" w:rsidP="0029147C">
      <w:pPr>
        <w:pStyle w:val="TOC1"/>
        <w:rPr>
          <w:sz w:val="24"/>
        </w:rPr>
      </w:pPr>
      <w:r>
        <w:fldChar w:fldCharType="end"/>
      </w:r>
    </w:p>
    <w:p w14:paraId="2B7A7007" w14:textId="77777777" w:rsidR="0066246F" w:rsidRDefault="0066246F" w:rsidP="00B11616">
      <w:pPr>
        <w:sectPr w:rsidR="0066246F" w:rsidSect="0066246F">
          <w:headerReference w:type="even" r:id="rId22"/>
          <w:headerReference w:type="default" r:id="rId23"/>
          <w:footerReference w:type="even" r:id="rId24"/>
          <w:footerReference w:type="default" r:id="rId25"/>
          <w:headerReference w:type="first" r:id="rId26"/>
          <w:footerReference w:type="first" r:id="rId27"/>
          <w:type w:val="oddPage"/>
          <w:pgSz w:w="12240" w:h="15840" w:code="1"/>
          <w:pgMar w:top="720" w:right="1080" w:bottom="1656" w:left="1440" w:header="720" w:footer="720" w:gutter="0"/>
          <w:pgNumType w:fmt="lowerRoman" w:start="1"/>
          <w:cols w:space="720"/>
          <w:titlePg/>
          <w:docGrid w:linePitch="272"/>
        </w:sectPr>
      </w:pPr>
    </w:p>
    <w:p w14:paraId="13287B56" w14:textId="77777777" w:rsidR="003A652C" w:rsidRDefault="00C81E30" w:rsidP="003A652C">
      <w:pPr>
        <w:pStyle w:val="Heading1"/>
      </w:pPr>
      <w:bookmarkStart w:id="2" w:name="_Toc435605286"/>
      <w:r>
        <w:lastRenderedPageBreak/>
        <w:t>Section 1</w:t>
      </w:r>
      <w:bookmarkEnd w:id="2"/>
    </w:p>
    <w:p w14:paraId="13104DF7" w14:textId="77777777" w:rsidR="003A652C" w:rsidRPr="003A652C" w:rsidRDefault="003A652C" w:rsidP="003A652C">
      <w:pPr>
        <w:pStyle w:val="10Report"/>
      </w:pPr>
      <w:bookmarkStart w:id="3" w:name="_Toc414349098"/>
      <w:bookmarkStart w:id="4" w:name="_Toc435605287"/>
      <w:r>
        <w:t>Introduction</w:t>
      </w:r>
      <w:bookmarkEnd w:id="3"/>
      <w:bookmarkEnd w:id="4"/>
    </w:p>
    <w:p w14:paraId="738BA749" w14:textId="77777777" w:rsidR="003A652C" w:rsidRDefault="003A652C" w:rsidP="003A652C">
      <w:pPr>
        <w:pStyle w:val="11Report"/>
      </w:pPr>
      <w:bookmarkStart w:id="5" w:name="_Toc414349099"/>
      <w:bookmarkStart w:id="6" w:name="_Toc435605288"/>
      <w:r>
        <w:t>Purpose of Impact Analysis Methodology</w:t>
      </w:r>
      <w:bookmarkEnd w:id="5"/>
      <w:bookmarkEnd w:id="6"/>
    </w:p>
    <w:p w14:paraId="4F9DA251" w14:textId="77777777" w:rsidR="0051730B" w:rsidRDefault="003A652C" w:rsidP="00F856A6">
      <w:pPr>
        <w:pStyle w:val="BodyText"/>
      </w:pPr>
      <w:r w:rsidRPr="003A652C">
        <w:t>Section 139 of Title 23 of the Uni</w:t>
      </w:r>
      <w:r w:rsidR="0051730B">
        <w:t>ted States Code (USC) requires Lead A</w:t>
      </w:r>
      <w:r w:rsidRPr="003A652C">
        <w:t>gencies for proposed federally funded transportation projects to determine the appropriate methodology and level of detail for analyzing impacts</w:t>
      </w:r>
      <w:r w:rsidR="0051730B">
        <w:t xml:space="preserve"> of </w:t>
      </w:r>
      <w:r w:rsidR="00EF1530">
        <w:t xml:space="preserve">these </w:t>
      </w:r>
      <w:r w:rsidR="0051730B">
        <w:t>proposed transportation projects</w:t>
      </w:r>
      <w:r w:rsidRPr="003A652C">
        <w:t xml:space="preserve"> in collaboration with </w:t>
      </w:r>
      <w:r w:rsidR="0051730B">
        <w:t xml:space="preserve">other state and local agencies. The Federal Highway Administration (FHWA) and the Wisconsin Department of Transportation (WisDOT) are Joint Lead Agencies for the </w:t>
      </w:r>
      <w:r w:rsidR="00F6003C" w:rsidRPr="00F6003C">
        <w:rPr>
          <w:highlight w:val="yellow"/>
        </w:rPr>
        <w:t>Project/Study title</w:t>
      </w:r>
      <w:r w:rsidR="001C0204">
        <w:t xml:space="preserve">. </w:t>
      </w:r>
      <w:r w:rsidR="0051730B">
        <w:t xml:space="preserve">Other </w:t>
      </w:r>
      <w:r w:rsidR="00EF1530">
        <w:t xml:space="preserve">federal, state and local </w:t>
      </w:r>
      <w:r w:rsidR="0051730B">
        <w:t xml:space="preserve">agencies </w:t>
      </w:r>
      <w:r w:rsidR="00EF1530">
        <w:t xml:space="preserve">that are involved in the study process </w:t>
      </w:r>
      <w:r w:rsidR="0051730B">
        <w:t>are designated as Cooperating or Participating Agencies</w:t>
      </w:r>
      <w:r w:rsidR="001C0204">
        <w:t xml:space="preserve">. </w:t>
      </w:r>
      <w:r w:rsidR="0051730B">
        <w:t xml:space="preserve">The Cooperating and Participating Agencies, and their roles, are identified in the </w:t>
      </w:r>
      <w:r w:rsidR="0051730B" w:rsidRPr="0051730B">
        <w:rPr>
          <w:i/>
        </w:rPr>
        <w:t xml:space="preserve">Coordination </w:t>
      </w:r>
      <w:r w:rsidR="0051730B" w:rsidRPr="005D49C1">
        <w:rPr>
          <w:i/>
        </w:rPr>
        <w:t xml:space="preserve">Plan </w:t>
      </w:r>
      <w:r w:rsidR="005D49C1" w:rsidRPr="005D49C1">
        <w:rPr>
          <w:i/>
        </w:rPr>
        <w:t>for Agency and Public Involvement</w:t>
      </w:r>
      <w:r w:rsidR="005D49C1">
        <w:t xml:space="preserve"> </w:t>
      </w:r>
      <w:r w:rsidR="0051730B">
        <w:t>for this project</w:t>
      </w:r>
      <w:r w:rsidR="001C0204">
        <w:t>.</w:t>
      </w:r>
    </w:p>
    <w:p w14:paraId="6D68CE92" w14:textId="77777777" w:rsidR="00F919C4" w:rsidRDefault="00390B56" w:rsidP="00F856A6">
      <w:pPr>
        <w:pStyle w:val="BodyText"/>
      </w:pPr>
      <w:r>
        <w:t>Impact Analysis Methodology</w:t>
      </w:r>
      <w:r w:rsidR="007C44CA">
        <w:t xml:space="preserve"> for</w:t>
      </w:r>
      <w:r w:rsidR="00F919C4">
        <w:t xml:space="preserve"> </w:t>
      </w:r>
      <w:r w:rsidR="001060AA" w:rsidRPr="000C6F27">
        <w:t xml:space="preserve">the </w:t>
      </w:r>
      <w:r w:rsidR="00F6003C" w:rsidRPr="00F6003C">
        <w:rPr>
          <w:highlight w:val="yellow"/>
        </w:rPr>
        <w:t>Project/Study title</w:t>
      </w:r>
      <w:r w:rsidR="001060AA">
        <w:t xml:space="preserve"> </w:t>
      </w:r>
      <w:r>
        <w:t>is described in two reports, a General Impact Analysis Methodology Report,</w:t>
      </w:r>
      <w:r w:rsidR="00F919C4">
        <w:t xml:space="preserve"> which</w:t>
      </w:r>
      <w:r>
        <w:t xml:space="preserve"> is housed on the project’s website,</w:t>
      </w:r>
      <w:r w:rsidR="00F919C4">
        <w:t xml:space="preserve"> and a Project Specific Impact Analysis Report is included as Appendix A in the Coordination Plan for Agency and Public Involvement.</w:t>
      </w:r>
    </w:p>
    <w:p w14:paraId="68C9AC60" w14:textId="77777777" w:rsidR="00F919C4" w:rsidRDefault="00F919C4" w:rsidP="00F856A6">
      <w:pPr>
        <w:pStyle w:val="BodyText"/>
      </w:pPr>
      <w:r>
        <w:t>The General Impact Analysis</w:t>
      </w:r>
      <w:r w:rsidR="008D18E5">
        <w:t xml:space="preserve"> Methodology</w:t>
      </w:r>
      <w:r>
        <w:t xml:space="preserve"> Report</w:t>
      </w:r>
      <w:r w:rsidR="00390B56">
        <w:t xml:space="preserve"> contains two sections: the first section, laws, regulations and guidelines; and the second section, general methodologies commonly used on proposed WisDOT transportation projects to define, identify, and determine potential impacts to the resource. </w:t>
      </w:r>
    </w:p>
    <w:p w14:paraId="1BE6CA1A" w14:textId="77777777" w:rsidR="00390B56" w:rsidRDefault="00390B56" w:rsidP="00F856A6">
      <w:pPr>
        <w:pStyle w:val="BodyText"/>
      </w:pPr>
      <w:r>
        <w:t xml:space="preserve">The Project Specific Impact Analysis Methodology </w:t>
      </w:r>
      <w:r w:rsidR="000E0408">
        <w:t>Report</w:t>
      </w:r>
      <w:r>
        <w:t xml:space="preserve"> includes </w:t>
      </w:r>
      <w:r w:rsidR="00C250F2">
        <w:t>project specific methodologies.</w:t>
      </w:r>
    </w:p>
    <w:p w14:paraId="7FE3F825" w14:textId="77777777" w:rsidR="003A652C" w:rsidRDefault="003A652C" w:rsidP="00F856A6">
      <w:pPr>
        <w:pStyle w:val="BodyText"/>
      </w:pPr>
      <w:r w:rsidRPr="003A652C">
        <w:t>Consensus on the methodology</w:t>
      </w:r>
      <w:r w:rsidR="005D49C1">
        <w:rPr>
          <w:rStyle w:val="FootnoteReference"/>
        </w:rPr>
        <w:footnoteReference w:id="1"/>
      </w:r>
      <w:r w:rsidRPr="003A652C">
        <w:t xml:space="preserve"> is not required, but the Joint Lead Agencies </w:t>
      </w:r>
      <w:r w:rsidR="0051730B">
        <w:t>must consider the views of the Cooperating and P</w:t>
      </w:r>
      <w:r w:rsidRPr="003A652C">
        <w:t>articipating agencies with relevant interests before making a decision on a particular methodology. Well-documented, widely accepted methodologies, such as those for noise impact assessment and evaluation of impacts under Section 106 of the National Historic Preservation Act, would requi</w:t>
      </w:r>
      <w:r w:rsidR="0051730B">
        <w:t>re minimal collaboration. If a Cooperating or P</w:t>
      </w:r>
      <w:r w:rsidRPr="003A652C">
        <w:t>articipating agency has concerns about the proposed methodology for a particular environmental factor, the agency should describe its preferred methodology and why it is recommended.</w:t>
      </w:r>
    </w:p>
    <w:p w14:paraId="67B3A630" w14:textId="77777777" w:rsidR="003A652C" w:rsidRDefault="003A652C" w:rsidP="00F856A6">
      <w:pPr>
        <w:pStyle w:val="BodyText"/>
      </w:pPr>
      <w:r>
        <w:t>The purpose of the IAM</w:t>
      </w:r>
      <w:r w:rsidR="00EF1530">
        <w:t xml:space="preserve"> Report</w:t>
      </w:r>
      <w:r>
        <w:t xml:space="preserve"> is to communicate and document the Joint Lead Agencies’ structure</w:t>
      </w:r>
      <w:r w:rsidR="00F209AE">
        <w:t>d</w:t>
      </w:r>
      <w:r>
        <w:t xml:space="preserve"> approach to analyzing impacts of the proposed transportation project and its alternatives. Collaboration on the </w:t>
      </w:r>
      <w:r w:rsidR="00F209AE">
        <w:t xml:space="preserve">impact </w:t>
      </w:r>
      <w:r>
        <w:t>analysis methodology is intended to promote an efficient and streamlined process and early resolution of concerns or issues.</w:t>
      </w:r>
    </w:p>
    <w:p w14:paraId="71FB7E4A" w14:textId="77777777" w:rsidR="002A5273" w:rsidRPr="002A5273" w:rsidRDefault="002A5273" w:rsidP="002A5273"/>
    <w:p w14:paraId="5828CA94" w14:textId="77777777" w:rsidR="002A5273" w:rsidRDefault="002A5273" w:rsidP="002A5273">
      <w:pPr>
        <w:pStyle w:val="Heading1"/>
      </w:pPr>
      <w:bookmarkStart w:id="7" w:name="_Toc435605289"/>
      <w:r>
        <w:lastRenderedPageBreak/>
        <w:t>Section 2</w:t>
      </w:r>
      <w:bookmarkEnd w:id="7"/>
    </w:p>
    <w:p w14:paraId="2FF0669C" w14:textId="77777777" w:rsidR="003A652C" w:rsidRDefault="002A5273" w:rsidP="002A5273">
      <w:pPr>
        <w:pStyle w:val="10Report"/>
      </w:pPr>
      <w:bookmarkStart w:id="8" w:name="_Toc414349102"/>
      <w:bookmarkStart w:id="9" w:name="_Toc435605290"/>
      <w:r>
        <w:t>Agricultural Impact Methodology</w:t>
      </w:r>
      <w:bookmarkEnd w:id="8"/>
      <w:bookmarkEnd w:id="9"/>
    </w:p>
    <w:p w14:paraId="349D3628" w14:textId="77777777" w:rsidR="002A5273" w:rsidRDefault="002A5273" w:rsidP="002A5273">
      <w:pPr>
        <w:pStyle w:val="11Report"/>
      </w:pPr>
      <w:bookmarkStart w:id="10" w:name="_Toc414349103"/>
      <w:bookmarkStart w:id="11" w:name="_Toc435605291"/>
      <w:r>
        <w:t>Laws, Regulations, and Guidelines</w:t>
      </w:r>
      <w:bookmarkEnd w:id="10"/>
      <w:bookmarkEnd w:id="11"/>
    </w:p>
    <w:p w14:paraId="0E335AF3" w14:textId="77777777" w:rsidR="002A5273" w:rsidRDefault="002A5273" w:rsidP="001C0204">
      <w:pPr>
        <w:pStyle w:val="BodyTextBeforeBullet"/>
      </w:pPr>
      <w:r>
        <w:t>Agricultural Impacts are evaluated in accordance with these key laws, regulations, or guidelines.</w:t>
      </w:r>
    </w:p>
    <w:p w14:paraId="6334DB84" w14:textId="77777777" w:rsidR="002A5273" w:rsidRDefault="002A5273" w:rsidP="001C0204">
      <w:pPr>
        <w:pStyle w:val="BulletFirst"/>
      </w:pPr>
      <w:r>
        <w:t>Farmland Protection Policy Act of 1981 (7 USC 4201-4209)</w:t>
      </w:r>
    </w:p>
    <w:p w14:paraId="7DD63C7A" w14:textId="77777777" w:rsidR="002A5273" w:rsidRDefault="0029147C" w:rsidP="001C0204">
      <w:pPr>
        <w:pStyle w:val="BulletFirst"/>
      </w:pPr>
      <w:r>
        <w:t xml:space="preserve">FHWA Technical  Advisory T6640.8A, Guidance </w:t>
      </w:r>
      <w:r w:rsidR="002A5273">
        <w:t xml:space="preserve">for </w:t>
      </w:r>
      <w:r>
        <w:t xml:space="preserve">Preparing and </w:t>
      </w:r>
      <w:r w:rsidR="002A5273">
        <w:t>Processing Environmental and Section 4(f) Documents, 1987</w:t>
      </w:r>
    </w:p>
    <w:p w14:paraId="1EDB193F" w14:textId="77777777" w:rsidR="002A5273" w:rsidRDefault="002A5273" w:rsidP="001C0204">
      <w:pPr>
        <w:pStyle w:val="BulletFirst"/>
      </w:pPr>
      <w:r>
        <w:t>WisDOT Facilities Development Manual (FDM) Chapter 24, Section 10, Agricultural Lands</w:t>
      </w:r>
    </w:p>
    <w:p w14:paraId="5664425A" w14:textId="77777777" w:rsidR="002A5273" w:rsidRDefault="002A5273" w:rsidP="001C0204">
      <w:pPr>
        <w:pStyle w:val="BulletFirst-Lastinlist"/>
      </w:pPr>
      <w:r>
        <w:t>Chapter 32.035, Wisconsin Statutes, Agricultural Impact Statement</w:t>
      </w:r>
    </w:p>
    <w:p w14:paraId="5F5266F0" w14:textId="77777777" w:rsidR="00266211" w:rsidRDefault="00266211" w:rsidP="00266211">
      <w:pPr>
        <w:pStyle w:val="11Report"/>
      </w:pPr>
      <w:bookmarkStart w:id="12" w:name="_Toc414349104"/>
      <w:bookmarkStart w:id="13" w:name="_Toc435605292"/>
      <w:r>
        <w:t>General Methodology</w:t>
      </w:r>
      <w:bookmarkEnd w:id="12"/>
      <w:bookmarkEnd w:id="13"/>
    </w:p>
    <w:p w14:paraId="7743E2C5" w14:textId="77777777" w:rsidR="00266211" w:rsidRDefault="00266211" w:rsidP="00266211">
      <w:pPr>
        <w:pStyle w:val="BodyText"/>
      </w:pPr>
      <w:r w:rsidRPr="00266211">
        <w:t>To the extent practicable, the proposed transportation action and its alternatives are developed to minimize impacts on farmland and maximize compatibility with state and local farmland programs and policies. If new right of way is to be acquired, a Farmland Conversion Impact Rating form would be prepared and coordinated with the U</w:t>
      </w:r>
      <w:r w:rsidR="00D20D11">
        <w:t>.</w:t>
      </w:r>
      <w:r w:rsidRPr="00266211">
        <w:t>S</w:t>
      </w:r>
      <w:r w:rsidR="00D20D11">
        <w:t>.</w:t>
      </w:r>
      <w:r w:rsidRPr="00266211">
        <w:t xml:space="preserve"> Department of Agriculture (USDA), Natural Resource Conservation Service (NRCS). Agricultural impacts are quantified and reported to the Wisconsin Department of Agriculture, Trade and Consumer Protection (DATCP). Based on the extent of the impacts, DATCP will determine whether an Agricultural Impact Statement is required.</w:t>
      </w:r>
    </w:p>
    <w:p w14:paraId="025F9AC1" w14:textId="77777777" w:rsidR="00985246" w:rsidRDefault="00985246" w:rsidP="00985246"/>
    <w:p w14:paraId="28C082E8" w14:textId="77777777" w:rsidR="00266211" w:rsidRDefault="00266211" w:rsidP="00266211">
      <w:pPr>
        <w:pStyle w:val="Heading1"/>
      </w:pPr>
      <w:bookmarkStart w:id="14" w:name="_Toc435605293"/>
      <w:r>
        <w:lastRenderedPageBreak/>
        <w:t>Section 3</w:t>
      </w:r>
      <w:bookmarkEnd w:id="14"/>
    </w:p>
    <w:p w14:paraId="7C6AB8E0" w14:textId="77777777" w:rsidR="00266211" w:rsidRDefault="00266211" w:rsidP="00266211">
      <w:pPr>
        <w:pStyle w:val="10Report"/>
      </w:pPr>
      <w:bookmarkStart w:id="15" w:name="_Toc414349106"/>
      <w:bookmarkStart w:id="16" w:name="_Toc435605294"/>
      <w:r>
        <w:t>Upland Habitat / Wildlife Impact Methodology</w:t>
      </w:r>
      <w:bookmarkEnd w:id="15"/>
      <w:bookmarkEnd w:id="16"/>
    </w:p>
    <w:p w14:paraId="25435BDE" w14:textId="77777777" w:rsidR="00266211" w:rsidRDefault="00266211" w:rsidP="00266211">
      <w:pPr>
        <w:pStyle w:val="11Report"/>
      </w:pPr>
      <w:bookmarkStart w:id="17" w:name="_Toc414349107"/>
      <w:bookmarkStart w:id="18" w:name="_Toc435605295"/>
      <w:r>
        <w:t>Laws, Regulations, and Guidelines</w:t>
      </w:r>
      <w:bookmarkEnd w:id="17"/>
      <w:bookmarkEnd w:id="18"/>
    </w:p>
    <w:p w14:paraId="24281C1B" w14:textId="77777777" w:rsidR="00266211" w:rsidRDefault="00266211" w:rsidP="001C0204">
      <w:pPr>
        <w:pStyle w:val="BodyTextBeforeBullet"/>
      </w:pPr>
      <w:r>
        <w:t xml:space="preserve">Upland habitat/wildlife impacts are evaluated in accordance with these key laws, regulations or guidelines. </w:t>
      </w:r>
    </w:p>
    <w:p w14:paraId="31CB0416" w14:textId="77777777" w:rsidR="00266211" w:rsidRDefault="00266211" w:rsidP="001C0204">
      <w:pPr>
        <w:pStyle w:val="BulletFirst"/>
      </w:pPr>
      <w:r>
        <w:t>Fish and Wildlife Coordination Act as amended (16 USC 661-667)</w:t>
      </w:r>
    </w:p>
    <w:p w14:paraId="54689662" w14:textId="77777777" w:rsidR="00266211" w:rsidRDefault="001C0204" w:rsidP="001C0204">
      <w:pPr>
        <w:pStyle w:val="BulletFirst"/>
      </w:pPr>
      <w:r>
        <w:t xml:space="preserve">FHWA Technical Advisory </w:t>
      </w:r>
      <w:r w:rsidR="00266211">
        <w:t>T6640.8A, Guida</w:t>
      </w:r>
      <w:r>
        <w:t xml:space="preserve">nce for Preparing and </w:t>
      </w:r>
      <w:r w:rsidR="00266211">
        <w:t>Processing Environmental and Section 4(f) Documents, 1987</w:t>
      </w:r>
    </w:p>
    <w:p w14:paraId="4B5E1800" w14:textId="77777777" w:rsidR="00266211" w:rsidRDefault="00266211" w:rsidP="001C0204">
      <w:pPr>
        <w:pStyle w:val="BulletFirst"/>
      </w:pPr>
      <w:r>
        <w:t>WisDOT FDM Chapter 24, Section 10, Land and Water Resource Impacts</w:t>
      </w:r>
    </w:p>
    <w:p w14:paraId="73CB8F24" w14:textId="77777777" w:rsidR="00266211" w:rsidRDefault="00266211" w:rsidP="001C0204">
      <w:pPr>
        <w:pStyle w:val="BulletFirst-Lastinlist"/>
      </w:pPr>
      <w:r>
        <w:t>FHWA Guidelines for Consideration of Highway Project Impacts on Fish and Wildlife Resources, 1989</w:t>
      </w:r>
    </w:p>
    <w:p w14:paraId="633F3B6E" w14:textId="77777777" w:rsidR="00266211" w:rsidRDefault="00266211" w:rsidP="00531FF3">
      <w:pPr>
        <w:pStyle w:val="11Report"/>
        <w:spacing w:after="0"/>
      </w:pPr>
      <w:bookmarkStart w:id="19" w:name="_Toc414349108"/>
      <w:bookmarkStart w:id="20" w:name="_Toc435605296"/>
      <w:r>
        <w:t>General Methodology</w:t>
      </w:r>
      <w:bookmarkEnd w:id="19"/>
      <w:bookmarkEnd w:id="20"/>
    </w:p>
    <w:p w14:paraId="0BD7E5C6" w14:textId="77777777" w:rsidR="00266211" w:rsidRDefault="00266211" w:rsidP="00266211">
      <w:pPr>
        <w:pStyle w:val="BodyText"/>
      </w:pPr>
      <w:r>
        <w:t>Upland habitat includes non-wetland areas that have vegetative cover suitable for supporting wildlife. Such areas include woodlands/shrub thickets, fallow fields, fence lines, and remnant prairies dominated by grasses and forbs. WisDOT coordinates with the Wisconsin Department of Natural Resources (WDNR), other agencies, and regional planning commissions as appropriate to obtain information on the quality and classification of wildlife habitat in the project’s area of potential effect.</w:t>
      </w:r>
    </w:p>
    <w:p w14:paraId="7496853D" w14:textId="77777777" w:rsidR="00266211" w:rsidRDefault="00266211" w:rsidP="00266211">
      <w:pPr>
        <w:pStyle w:val="BodyText"/>
      </w:pPr>
      <w:r w:rsidRPr="00266211">
        <w:t>Impact evaluation includes an assessment of existing conditions (community type, connectivity to other resources, wildlife associations), amount and type of habitat affected by the proposed project, fragmentation or severance of ecosystems, and possible effects on wildlife permanently inhabiting or passing through the upland habitat areas. At this time, FHWA does not have a policy for mitigating upland habitat impacts</w:t>
      </w:r>
      <w:r w:rsidR="001C0204">
        <w:t xml:space="preserve">. </w:t>
      </w:r>
      <w:r w:rsidRPr="00266211">
        <w:t>It is FHWA’s position that normal practices such as providing appropriate management of highway right-of-way, using location, design and construction techniques to minimize habitat impacts, and reestablishment of suitable vegetated areas through appropriate landscaping will adequately mitigate the loss of upland wildlife habitat.</w:t>
      </w:r>
    </w:p>
    <w:p w14:paraId="4D826AB9" w14:textId="77777777" w:rsidR="00985246" w:rsidRDefault="00985246" w:rsidP="00985246">
      <w:pPr>
        <w:spacing w:line="240" w:lineRule="auto"/>
      </w:pPr>
    </w:p>
    <w:p w14:paraId="1F4514E6" w14:textId="77777777" w:rsidR="00946A61" w:rsidRDefault="00946A61" w:rsidP="00946A61">
      <w:pPr>
        <w:pStyle w:val="Heading1"/>
      </w:pPr>
      <w:bookmarkStart w:id="21" w:name="_Toc435605297"/>
      <w:r>
        <w:lastRenderedPageBreak/>
        <w:t>Section 4</w:t>
      </w:r>
      <w:bookmarkEnd w:id="21"/>
    </w:p>
    <w:p w14:paraId="383F7F4A" w14:textId="77777777" w:rsidR="00946A61" w:rsidRDefault="00946A61" w:rsidP="00946A61">
      <w:pPr>
        <w:pStyle w:val="10Report"/>
      </w:pPr>
      <w:bookmarkStart w:id="22" w:name="_Toc414349110"/>
      <w:bookmarkStart w:id="23" w:name="_Toc435605298"/>
      <w:r>
        <w:t>Threatened and Endangered Species Impact Methodology</w:t>
      </w:r>
      <w:bookmarkEnd w:id="22"/>
      <w:bookmarkEnd w:id="23"/>
    </w:p>
    <w:p w14:paraId="77031B83" w14:textId="77777777" w:rsidR="00946A61" w:rsidRDefault="00946A61" w:rsidP="00946A61">
      <w:pPr>
        <w:pStyle w:val="11Report"/>
      </w:pPr>
      <w:bookmarkStart w:id="24" w:name="_Toc414349111"/>
      <w:bookmarkStart w:id="25" w:name="_Toc435605299"/>
      <w:r>
        <w:t>Laws, Regulations, and Guidelines</w:t>
      </w:r>
      <w:bookmarkEnd w:id="24"/>
      <w:bookmarkEnd w:id="25"/>
    </w:p>
    <w:p w14:paraId="4D43646E" w14:textId="77777777" w:rsidR="00946A61" w:rsidRDefault="00946A61" w:rsidP="001C0204">
      <w:pPr>
        <w:pStyle w:val="BodyTextBeforeBullet"/>
      </w:pPr>
      <w:r>
        <w:t>Threatened and endangered species impacts are evaluated in accordance with these key laws; regulations or guidelines:</w:t>
      </w:r>
    </w:p>
    <w:p w14:paraId="2D70A2E8" w14:textId="77777777" w:rsidR="00946A61" w:rsidRDefault="00946A61" w:rsidP="001C0204">
      <w:pPr>
        <w:pStyle w:val="BulletFirst"/>
      </w:pPr>
      <w:r>
        <w:t>Endangered Species Act of 1973 (7 USC 136; 16 USC 1531-1544)</w:t>
      </w:r>
    </w:p>
    <w:p w14:paraId="55267B0B" w14:textId="77777777" w:rsidR="00946A61" w:rsidRDefault="00946A61" w:rsidP="001C0204">
      <w:pPr>
        <w:pStyle w:val="BulletFirst"/>
      </w:pPr>
      <w:r>
        <w:t>Migratory Bird Treaty Act (16 USC 661)</w:t>
      </w:r>
    </w:p>
    <w:p w14:paraId="404B29E4" w14:textId="77777777" w:rsidR="00946A61" w:rsidRDefault="00946A61" w:rsidP="001C0204">
      <w:pPr>
        <w:pStyle w:val="BulletFirst"/>
      </w:pPr>
      <w:r>
        <w:t>FHWA  Technical  Advisory  T6640.8A, Guidance for Preparing and Processing Environmental and Section 4(f) Documents, 1987</w:t>
      </w:r>
    </w:p>
    <w:p w14:paraId="1E92E1F4" w14:textId="77777777" w:rsidR="00946A61" w:rsidRDefault="00946A61" w:rsidP="001C0204">
      <w:pPr>
        <w:pStyle w:val="BulletFirst"/>
      </w:pPr>
      <w:r>
        <w:t>FHWA guidance memo, Management of the Endangered Species Act Environmental Analysis and Consultation Process, 2002</w:t>
      </w:r>
    </w:p>
    <w:p w14:paraId="03F3041E" w14:textId="77777777" w:rsidR="00946A61" w:rsidRDefault="00946A61" w:rsidP="001C0204">
      <w:pPr>
        <w:pStyle w:val="BulletFirst"/>
      </w:pPr>
      <w:r>
        <w:t>Wisconsin  Administrative  Code  Chapter  NR  27,  Endangered and Threatened Species, 2005</w:t>
      </w:r>
    </w:p>
    <w:p w14:paraId="1CF1A866" w14:textId="77777777" w:rsidR="00946A61" w:rsidRDefault="00946A61" w:rsidP="001C0204">
      <w:pPr>
        <w:pStyle w:val="BulletFirst"/>
      </w:pPr>
      <w:r>
        <w:t>WisDOT/WDNR Cooperative Agreement Amendment, Memorandum</w:t>
      </w:r>
      <w:r>
        <w:tab/>
        <w:t>of Understanding on Endangered and Threatened Species Consultation, 1998</w:t>
      </w:r>
    </w:p>
    <w:p w14:paraId="7DD61F0D" w14:textId="77777777" w:rsidR="00946A61" w:rsidRDefault="00946A61" w:rsidP="001C0204">
      <w:pPr>
        <w:pStyle w:val="BulletFirst"/>
      </w:pPr>
      <w:r>
        <w:t>WisDOT FDM Chapter 24, Land and Water Resources</w:t>
      </w:r>
    </w:p>
    <w:p w14:paraId="1A72394D" w14:textId="77777777" w:rsidR="00946A61" w:rsidRDefault="00946A61" w:rsidP="001C0204">
      <w:pPr>
        <w:pStyle w:val="BulletFirst"/>
      </w:pPr>
      <w:r>
        <w:t>U.S. Army Corps of Engineers (USACE) Regulations for Processing Department of the Army Permits (33 CFR, Part 325); regulations include consideration of threatened and endangered species.</w:t>
      </w:r>
    </w:p>
    <w:p w14:paraId="2B0CF0F4" w14:textId="77777777" w:rsidR="00B820EA" w:rsidRDefault="00B820EA" w:rsidP="001C0204">
      <w:pPr>
        <w:pStyle w:val="BulletFirst-Lastinlist"/>
      </w:pPr>
      <w:r>
        <w:t>Bald and Golden Eagle Protection Act (16 U.S.C. 668-668c)</w:t>
      </w:r>
    </w:p>
    <w:p w14:paraId="2A847A0A" w14:textId="77777777" w:rsidR="00946A61" w:rsidRDefault="00946A61" w:rsidP="00531FF3">
      <w:pPr>
        <w:pStyle w:val="11Report"/>
        <w:spacing w:after="0"/>
      </w:pPr>
      <w:bookmarkStart w:id="26" w:name="_Toc414349112"/>
      <w:bookmarkStart w:id="27" w:name="_Toc435605300"/>
      <w:r>
        <w:t>General Methodology</w:t>
      </w:r>
      <w:bookmarkEnd w:id="26"/>
      <w:bookmarkEnd w:id="27"/>
    </w:p>
    <w:p w14:paraId="374A8A5B" w14:textId="77777777" w:rsidR="00B820EA" w:rsidRPr="00F37B0B" w:rsidRDefault="00946A61" w:rsidP="00F37B0B">
      <w:pPr>
        <w:pStyle w:val="BodyText"/>
        <w:rPr>
          <w:highlight w:val="yellow"/>
        </w:rPr>
      </w:pPr>
      <w:r>
        <w:t>The impact evaluation for threatened and endangered species includes a determination of the presence or absence of any federally listed or state listed threatened or endangered species or their critical habitat in the transportation project’s area of effort. The presence or absence determination is made in consultation with WDNR and the U.S. Fish and Wildlife Service (USFWS) and may include field invent</w:t>
      </w:r>
      <w:r w:rsidRPr="0099183F">
        <w:t>ories by qualified resource biologists.</w:t>
      </w:r>
      <w:r w:rsidR="00B820EA" w:rsidRPr="0099183F">
        <w:t xml:space="preserve"> </w:t>
      </w:r>
    </w:p>
    <w:p w14:paraId="41AA8BCB" w14:textId="77777777" w:rsidR="00946A61" w:rsidRDefault="00946A61" w:rsidP="00946A61">
      <w:pPr>
        <w:pStyle w:val="BodyText"/>
      </w:pPr>
      <w:r>
        <w:t xml:space="preserve">If federally threatened or endangered species or their critical habitat is present and cannot be avoided by location and design refinements to the proposed transportation project, consultation would occur under Section 7 of the Endangered Species Act. </w:t>
      </w:r>
      <w:r w:rsidR="00F95789">
        <w:t>FHWA</w:t>
      </w:r>
      <w:r>
        <w:t xml:space="preserve"> is the lead agency for Section 7 consultation, in cooperation with WisDOT. Consultation would involve applicable agencies including the USFWS and WDNR.</w:t>
      </w:r>
    </w:p>
    <w:p w14:paraId="46C1B034" w14:textId="77777777" w:rsidR="00946A61" w:rsidRDefault="00946A61" w:rsidP="00946A61">
      <w:pPr>
        <w:pStyle w:val="BodyText"/>
      </w:pPr>
      <w:r>
        <w:t>For state listed species, WisDOT would develop a conservation plan or lay the groundwork for an incidental take permit in consultation with WDNR for unavoidable impacts. WisDOT will also incorporate construction contract special provisions to eliminate or reduce impacts.</w:t>
      </w:r>
    </w:p>
    <w:p w14:paraId="0F91A358" w14:textId="77777777" w:rsidR="00946A61" w:rsidRDefault="00946A61" w:rsidP="00946A61">
      <w:pPr>
        <w:pStyle w:val="Heading1"/>
      </w:pPr>
      <w:bookmarkStart w:id="28" w:name="_Toc435605301"/>
      <w:r>
        <w:lastRenderedPageBreak/>
        <w:t>Section 5</w:t>
      </w:r>
      <w:bookmarkEnd w:id="28"/>
    </w:p>
    <w:p w14:paraId="61342263" w14:textId="77777777" w:rsidR="00946A61" w:rsidRDefault="00946A61" w:rsidP="00946A61">
      <w:pPr>
        <w:pStyle w:val="10Report"/>
      </w:pPr>
      <w:bookmarkStart w:id="29" w:name="_Toc414349114"/>
      <w:bookmarkStart w:id="30" w:name="_Toc435605302"/>
      <w:r>
        <w:t>Water Resource and Floodplain Impact Methodology</w:t>
      </w:r>
      <w:bookmarkEnd w:id="29"/>
      <w:bookmarkEnd w:id="30"/>
    </w:p>
    <w:p w14:paraId="28180B61" w14:textId="77777777" w:rsidR="00946A61" w:rsidRDefault="00946A61" w:rsidP="00946A61">
      <w:pPr>
        <w:pStyle w:val="11Report"/>
      </w:pPr>
      <w:bookmarkStart w:id="31" w:name="_Toc414349115"/>
      <w:bookmarkStart w:id="32" w:name="_Toc435605303"/>
      <w:r>
        <w:t>Laws, Regulations, and Guidelines</w:t>
      </w:r>
      <w:bookmarkEnd w:id="31"/>
      <w:bookmarkEnd w:id="32"/>
    </w:p>
    <w:p w14:paraId="3D7952CB" w14:textId="77777777" w:rsidR="00946A61" w:rsidRDefault="00946A61" w:rsidP="001C0204">
      <w:pPr>
        <w:pStyle w:val="BodyTextBeforeBullet"/>
      </w:pPr>
      <w:r>
        <w:t>Water resource and floodplain impacts are evaluated in accordance with these key laws, regulations</w:t>
      </w:r>
      <w:r w:rsidR="00F423D0">
        <w:t>,</w:t>
      </w:r>
      <w:r>
        <w:t xml:space="preserve"> and guidelines:</w:t>
      </w:r>
    </w:p>
    <w:p w14:paraId="726A0551" w14:textId="77777777" w:rsidR="00946A61" w:rsidRDefault="00946A61" w:rsidP="001C0204">
      <w:pPr>
        <w:pStyle w:val="BulletFirst"/>
      </w:pPr>
      <w:r>
        <w:t>Clean Water Act (33 USC 1251) including Section 303(d), impaired waters</w:t>
      </w:r>
    </w:p>
    <w:p w14:paraId="685AF0E1" w14:textId="77777777" w:rsidR="00946A61" w:rsidRDefault="00946A61" w:rsidP="001C0204">
      <w:pPr>
        <w:pStyle w:val="BulletFirst"/>
      </w:pPr>
      <w:r>
        <w:t>Section 10 of the Rivers and Harbors Act (33 USC 401 et seq.)</w:t>
      </w:r>
    </w:p>
    <w:p w14:paraId="03D7DCB5" w14:textId="77777777" w:rsidR="00946A61" w:rsidRDefault="00946A61" w:rsidP="001C0204">
      <w:pPr>
        <w:pStyle w:val="BulletFirst"/>
      </w:pPr>
      <w:r>
        <w:t>Executive Order 11988, Floodplain Management (42 FR 26951)</w:t>
      </w:r>
    </w:p>
    <w:p w14:paraId="0B3AADA0" w14:textId="77777777" w:rsidR="00946A61" w:rsidRDefault="00946A61" w:rsidP="001C0204">
      <w:pPr>
        <w:pStyle w:val="BulletFirst"/>
      </w:pPr>
      <w:r>
        <w:t>Compensatory Mitigation Rule requirements (33 CFR 332)</w:t>
      </w:r>
    </w:p>
    <w:p w14:paraId="65238A7F" w14:textId="77777777" w:rsidR="00946A61" w:rsidRDefault="00946A61" w:rsidP="001C0204">
      <w:pPr>
        <w:pStyle w:val="BulletFirst"/>
      </w:pPr>
      <w:r>
        <w:t>DOT Executive Order 5650.2, Floodplain Management and Protection; Policies and Procedures (23 CFR 650)</w:t>
      </w:r>
    </w:p>
    <w:p w14:paraId="1F850CE5" w14:textId="77777777" w:rsidR="00946A61" w:rsidRDefault="00D20D11" w:rsidP="001C0204">
      <w:pPr>
        <w:pStyle w:val="BulletFirst"/>
      </w:pPr>
      <w:r>
        <w:t>FHWA Technical  Advisory T6640.8A, Guidance for</w:t>
      </w:r>
      <w:r w:rsidR="00946A61">
        <w:t xml:space="preserve"> </w:t>
      </w:r>
      <w:r>
        <w:t xml:space="preserve">Preparing and </w:t>
      </w:r>
      <w:r w:rsidR="00946A61">
        <w:t>Processing Environmental and Section 4(f) Documents, 1987</w:t>
      </w:r>
    </w:p>
    <w:p w14:paraId="4E4C701A" w14:textId="77777777" w:rsidR="00946A61" w:rsidRDefault="00946A61" w:rsidP="001C0204">
      <w:pPr>
        <w:pStyle w:val="BulletFirst"/>
      </w:pPr>
      <w:r>
        <w:t>WisDOT FDM Chapter 24, Land and Water Resources Impacts, FDM Chapter 10,</w:t>
      </w:r>
    </w:p>
    <w:p w14:paraId="65757726" w14:textId="77777777" w:rsidR="00946A61" w:rsidRDefault="00946A61" w:rsidP="001C0204">
      <w:pPr>
        <w:pStyle w:val="BulletFirst"/>
      </w:pPr>
      <w:r>
        <w:t>Erosion Control and FDM Chapter 13, Drainage</w:t>
      </w:r>
    </w:p>
    <w:p w14:paraId="6668E79C" w14:textId="77777777" w:rsidR="00946A61" w:rsidRDefault="00946A61" w:rsidP="001C0204">
      <w:pPr>
        <w:pStyle w:val="BulletFirst"/>
      </w:pPr>
      <w:r>
        <w:t>Wisconsin</w:t>
      </w:r>
      <w:r w:rsidR="00D20D11">
        <w:t xml:space="preserve"> </w:t>
      </w:r>
      <w:r>
        <w:t>Administrative</w:t>
      </w:r>
      <w:r w:rsidR="00D20D11">
        <w:t xml:space="preserve"> </w:t>
      </w:r>
      <w:r>
        <w:t>Code</w:t>
      </w:r>
      <w:r w:rsidR="00D20D11">
        <w:t xml:space="preserve"> </w:t>
      </w:r>
      <w:r>
        <w:t>Chapter</w:t>
      </w:r>
      <w:r w:rsidR="00D20D11">
        <w:t xml:space="preserve"> </w:t>
      </w:r>
      <w:r>
        <w:t>NR</w:t>
      </w:r>
      <w:r w:rsidR="00D20D11">
        <w:t xml:space="preserve"> </w:t>
      </w:r>
      <w:r>
        <w:t>116,</w:t>
      </w:r>
      <w:r w:rsidR="00D20D11">
        <w:t xml:space="preserve"> </w:t>
      </w:r>
      <w:r>
        <w:t>Wisconsin’s</w:t>
      </w:r>
      <w:r w:rsidR="00D20D11">
        <w:t xml:space="preserve"> </w:t>
      </w:r>
      <w:r>
        <w:t>Floodplain Management Program</w:t>
      </w:r>
    </w:p>
    <w:p w14:paraId="618A40B5" w14:textId="77777777" w:rsidR="00946A61" w:rsidRDefault="00946A61" w:rsidP="001C0204">
      <w:pPr>
        <w:pStyle w:val="BulletFirst"/>
      </w:pPr>
      <w:r>
        <w:t>WisDOT/WDNR</w:t>
      </w:r>
      <w:r w:rsidR="00D20D11">
        <w:t xml:space="preserve"> </w:t>
      </w:r>
      <w:r>
        <w:t>Cooperative</w:t>
      </w:r>
      <w:r w:rsidR="00D20D11">
        <w:t xml:space="preserve"> </w:t>
      </w:r>
      <w:r>
        <w:t>Agreement</w:t>
      </w:r>
      <w:r w:rsidR="00D20D11">
        <w:t xml:space="preserve"> </w:t>
      </w:r>
      <w:r>
        <w:t>Amendment,</w:t>
      </w:r>
      <w:r w:rsidR="00D20D11">
        <w:t xml:space="preserve"> </w:t>
      </w:r>
      <w:r>
        <w:t>Memorandum</w:t>
      </w:r>
      <w:r>
        <w:tab/>
        <w:t>of Understanding on Erosion Control and Storm Water Management, 1994</w:t>
      </w:r>
    </w:p>
    <w:p w14:paraId="0FE15552" w14:textId="77777777" w:rsidR="00946A61" w:rsidRDefault="00946A61" w:rsidP="001C0204">
      <w:pPr>
        <w:pStyle w:val="BulletFirst-Lastinlist"/>
      </w:pPr>
      <w:r>
        <w:t>Wisconsin Admini</w:t>
      </w:r>
      <w:r w:rsidR="00D20D11">
        <w:t>strative Code Chapter TRANS 401, Construction Site</w:t>
      </w:r>
      <w:r>
        <w:t xml:space="preserve"> Erosion Control and Storm Water Management Procedures for Department Actions</w:t>
      </w:r>
    </w:p>
    <w:p w14:paraId="5292DE0A" w14:textId="77777777" w:rsidR="00946A61" w:rsidRDefault="00946A61" w:rsidP="00531FF3">
      <w:pPr>
        <w:pStyle w:val="11Report"/>
        <w:spacing w:after="0"/>
      </w:pPr>
      <w:bookmarkStart w:id="33" w:name="_Toc414349116"/>
      <w:bookmarkStart w:id="34" w:name="_Toc435605304"/>
      <w:r>
        <w:t>General Methodology</w:t>
      </w:r>
      <w:bookmarkEnd w:id="33"/>
      <w:bookmarkEnd w:id="34"/>
    </w:p>
    <w:p w14:paraId="675D08C3" w14:textId="77777777" w:rsidR="00946A61" w:rsidRDefault="00946A61" w:rsidP="00946A61">
      <w:pPr>
        <w:pStyle w:val="BodyText"/>
      </w:pPr>
      <w:r>
        <w:t xml:space="preserve">Transportation alternatives involving water resources and floodplain impacts are developed to minimize adverse impacts to water quality, floodplains, and aquatic habitat to the </w:t>
      </w:r>
      <w:r w:rsidR="002C1D26">
        <w:t xml:space="preserve">maximum </w:t>
      </w:r>
      <w:r>
        <w:t xml:space="preserve">extent practicable. Measures to minimize adverse effects include using sound erosion control and </w:t>
      </w:r>
      <w:r w:rsidR="00C3525C">
        <w:t>storm water</w:t>
      </w:r>
      <w:r>
        <w:t xml:space="preserve"> management practices, providing compensatory storage for floodplain storage districts, and sizing new and replacement structures to reduce floodplain encroachment and increases in the height of the regional (100-year) floodplain elevation. Properly minimizing adverse effects requires assessment of existing conditions such as water quality, fishery resources, floodplain functions and values, watershed stability, potential undesirable outcomes to these conditions, and proposed measures to minimize the adverse effects.</w:t>
      </w:r>
    </w:p>
    <w:p w14:paraId="77260697" w14:textId="77777777" w:rsidR="00946A61" w:rsidRDefault="00946A61" w:rsidP="005431A0">
      <w:pPr>
        <w:pStyle w:val="BodyText"/>
      </w:pPr>
      <w:r>
        <w:t xml:space="preserve">The extent to which erosion control and storm water management measures, i.e. conceptual Best Management Practices (BMPs) or specific erosion control and storm water management commitments, are proposed in the EIS depends on the type of transportation improvements being proposed, the construction time frame, and the extent of water and floodplain resources in the project’s area of effect. A planning level project generally includes conceptual BMPs, other projects may require more specific erosion control and </w:t>
      </w:r>
      <w:r w:rsidR="00C3525C">
        <w:t>storm water</w:t>
      </w:r>
      <w:r>
        <w:t xml:space="preserve"> management commitments.</w:t>
      </w:r>
    </w:p>
    <w:p w14:paraId="08D7C253" w14:textId="77777777" w:rsidR="00985246" w:rsidRDefault="00985246" w:rsidP="005F0A63">
      <w:pPr>
        <w:pStyle w:val="BodyText"/>
      </w:pPr>
    </w:p>
    <w:p w14:paraId="58469A2E" w14:textId="77777777" w:rsidR="00946A61" w:rsidRDefault="00946A61" w:rsidP="00946A61">
      <w:pPr>
        <w:pStyle w:val="Heading1"/>
      </w:pPr>
      <w:bookmarkStart w:id="35" w:name="_Toc435605305"/>
      <w:r>
        <w:lastRenderedPageBreak/>
        <w:t>Section 6</w:t>
      </w:r>
      <w:bookmarkEnd w:id="35"/>
    </w:p>
    <w:p w14:paraId="2795C11C" w14:textId="77777777" w:rsidR="00946A61" w:rsidRDefault="00946A61" w:rsidP="00946A61">
      <w:pPr>
        <w:pStyle w:val="10Report"/>
      </w:pPr>
      <w:bookmarkStart w:id="36" w:name="_Toc414349118"/>
      <w:bookmarkStart w:id="37" w:name="_Toc435605306"/>
      <w:r>
        <w:t>Wetland Impact Methodology</w:t>
      </w:r>
      <w:bookmarkEnd w:id="36"/>
      <w:bookmarkEnd w:id="37"/>
    </w:p>
    <w:p w14:paraId="371E2650" w14:textId="77777777" w:rsidR="00946A61" w:rsidRDefault="00946A61" w:rsidP="00946A61">
      <w:pPr>
        <w:pStyle w:val="11Report"/>
      </w:pPr>
      <w:bookmarkStart w:id="38" w:name="_Toc414349119"/>
      <w:bookmarkStart w:id="39" w:name="_Toc435605307"/>
      <w:r>
        <w:t>Laws, Regulations, and Guidelines</w:t>
      </w:r>
      <w:bookmarkEnd w:id="38"/>
      <w:bookmarkEnd w:id="39"/>
    </w:p>
    <w:p w14:paraId="1AB0AE6C" w14:textId="77777777" w:rsidR="00946A61" w:rsidRDefault="00946A61" w:rsidP="001C0204">
      <w:pPr>
        <w:pStyle w:val="BodyTextBeforeBullet"/>
      </w:pPr>
      <w:r>
        <w:t>Wetland impacts are evaluated in accordance with these key laws, regulations, or guidelines:</w:t>
      </w:r>
    </w:p>
    <w:p w14:paraId="0720132B" w14:textId="77777777" w:rsidR="00946A61" w:rsidRDefault="00946A61" w:rsidP="001C0204">
      <w:pPr>
        <w:pStyle w:val="BulletFirst"/>
      </w:pPr>
      <w:r>
        <w:t>Sections 401 and 404 of the Clean Water Act (33 USC 1251)</w:t>
      </w:r>
    </w:p>
    <w:p w14:paraId="748C195B" w14:textId="77777777" w:rsidR="00946A61" w:rsidRDefault="00946A61" w:rsidP="001C0204">
      <w:pPr>
        <w:pStyle w:val="BulletFirst"/>
      </w:pPr>
      <w:r>
        <w:t>Clean Water Act, 40 CFR Part 230, Section 404(b)(1) Guidelines for Specification of Disposal Sites for Dredged or Fill Material</w:t>
      </w:r>
    </w:p>
    <w:p w14:paraId="3DB5B5DD" w14:textId="77777777" w:rsidR="00946A61" w:rsidRDefault="00946A61" w:rsidP="001C0204">
      <w:pPr>
        <w:pStyle w:val="BulletFirst"/>
      </w:pPr>
      <w:r>
        <w:t>Executive Order 11990, Protection of Wetlands (42 FR 26961)</w:t>
      </w:r>
    </w:p>
    <w:p w14:paraId="7F0EB839" w14:textId="77777777" w:rsidR="00946A61" w:rsidRDefault="00946A61" w:rsidP="001C0204">
      <w:pPr>
        <w:pStyle w:val="BulletFirst"/>
      </w:pPr>
      <w:r>
        <w:t>Compensatory Mitigation for Losses of Aquatic Resources (33 CFR Part 332)</w:t>
      </w:r>
    </w:p>
    <w:p w14:paraId="72BE53D9" w14:textId="77777777" w:rsidR="00946A61" w:rsidRDefault="00946A61" w:rsidP="001C0204">
      <w:pPr>
        <w:pStyle w:val="BulletFirst"/>
      </w:pPr>
      <w:r>
        <w:t>DOT Executive Order 5660.1A, Preservation of the Nation’s Wetlands</w:t>
      </w:r>
    </w:p>
    <w:p w14:paraId="0AA39077" w14:textId="77777777" w:rsidR="00946A61" w:rsidRDefault="00946A61" w:rsidP="001C0204">
      <w:pPr>
        <w:pStyle w:val="BulletFirst"/>
      </w:pPr>
      <w:r>
        <w:t>Fish and Wildlife Coordination Act as amended (16 USC 661-667)</w:t>
      </w:r>
    </w:p>
    <w:p w14:paraId="3FE9D69C" w14:textId="77777777" w:rsidR="00946A61" w:rsidRDefault="00946A61" w:rsidP="001C0204">
      <w:pPr>
        <w:pStyle w:val="BulletFirst"/>
      </w:pPr>
      <w:r>
        <w:t>FHWA policy and procedures for evaluation and mitigation of adverse environmental impacts to wetlands and natural habitat (23 CFR 777)</w:t>
      </w:r>
    </w:p>
    <w:p w14:paraId="08DAED0D" w14:textId="77777777" w:rsidR="00946A61" w:rsidRDefault="00946A61" w:rsidP="001C0204">
      <w:pPr>
        <w:pStyle w:val="BulletFirst"/>
      </w:pPr>
      <w:r>
        <w:t>FHWA  Technical  Advisory  T6640.8A,  Guidance  for  Preparing  and  Processing Environmental and Section 4(f) Documents, 1987</w:t>
      </w:r>
    </w:p>
    <w:p w14:paraId="51C4BF0C" w14:textId="77777777" w:rsidR="00946A61" w:rsidRDefault="00946A61" w:rsidP="001C0204">
      <w:pPr>
        <w:pStyle w:val="BulletFirst"/>
      </w:pPr>
      <w:r>
        <w:t>WisDOT FDM Chapter 24, Section 5, Aquatic Systems</w:t>
      </w:r>
    </w:p>
    <w:p w14:paraId="03E21976" w14:textId="77777777" w:rsidR="00946A61" w:rsidRDefault="00946A61" w:rsidP="001C0204">
      <w:pPr>
        <w:pStyle w:val="BulletFirst"/>
      </w:pPr>
      <w:r>
        <w:t>WisDOT Wetland Mitigation Banking Technical Guideline as amended, March 2002</w:t>
      </w:r>
    </w:p>
    <w:p w14:paraId="13F77F23" w14:textId="77777777" w:rsidR="00946A61" w:rsidRDefault="00946A61" w:rsidP="001C0204">
      <w:pPr>
        <w:pStyle w:val="BulletFirst"/>
      </w:pPr>
      <w:r>
        <w:t>WisDOT/WDNR  Memorandum  of  Understanding,  Compensatory  Mitigation  for Unavoidable Wetland Losses Resulting from State Transportation Activities, 2012</w:t>
      </w:r>
    </w:p>
    <w:p w14:paraId="18D52F32" w14:textId="77777777" w:rsidR="002C1D26" w:rsidRDefault="002C1D26" w:rsidP="001C0204">
      <w:pPr>
        <w:pStyle w:val="BulletFirst"/>
      </w:pPr>
      <w:r>
        <w:t>Army Corps of Engineers Wetland Delineation Manual (1987 Manual)</w:t>
      </w:r>
    </w:p>
    <w:p w14:paraId="45803D99" w14:textId="77777777" w:rsidR="002C1D26" w:rsidRDefault="002C1D26" w:rsidP="001C0204">
      <w:pPr>
        <w:pStyle w:val="BulletFirst"/>
      </w:pPr>
      <w:r>
        <w:t>Regional Supplement to the Corps of Engineers Wetland Delineation Manual: North central and Northeast Region (Version 2.0), January 2012</w:t>
      </w:r>
    </w:p>
    <w:p w14:paraId="63C7E568" w14:textId="77777777" w:rsidR="00946A61" w:rsidRDefault="00946A61" w:rsidP="001C0204">
      <w:pPr>
        <w:pStyle w:val="BulletFirst"/>
      </w:pPr>
      <w:r>
        <w:t>Final National Wetland Plant List, U.S. Army Corps of Engineers, Federal Register, Volume 77, Number 90, May 9, 2012; updated March 2014</w:t>
      </w:r>
    </w:p>
    <w:p w14:paraId="06B8A3EC" w14:textId="77777777" w:rsidR="002C1D26" w:rsidRDefault="002C1D26" w:rsidP="001C0204">
      <w:pPr>
        <w:pStyle w:val="BulletFirst"/>
      </w:pPr>
      <w:r>
        <w:t>Field indicators of Hydric Soils in the United States published by NRCS (Version 7.0), 2010</w:t>
      </w:r>
    </w:p>
    <w:p w14:paraId="74753FBE" w14:textId="77777777" w:rsidR="002C1D26" w:rsidRDefault="002C1D26" w:rsidP="001C0204">
      <w:pPr>
        <w:pStyle w:val="BulletFirst-Lastinlist"/>
      </w:pPr>
      <w:r>
        <w:t>Guidance for Submitting Wetland Delineation Reports to the St. Paul District Army Corps of Engineers and the DNR, 2014</w:t>
      </w:r>
    </w:p>
    <w:p w14:paraId="511B3FE7" w14:textId="77777777" w:rsidR="00174C30" w:rsidRDefault="00174C30" w:rsidP="00531FF3">
      <w:pPr>
        <w:pStyle w:val="11Report"/>
        <w:spacing w:after="0"/>
      </w:pPr>
      <w:bookmarkStart w:id="40" w:name="_Toc414349120"/>
      <w:bookmarkStart w:id="41" w:name="_Toc435605308"/>
      <w:r>
        <w:t>General Methodology</w:t>
      </w:r>
      <w:bookmarkEnd w:id="40"/>
      <w:bookmarkEnd w:id="41"/>
    </w:p>
    <w:p w14:paraId="1D6F5FB4" w14:textId="77777777" w:rsidR="00174C30" w:rsidRDefault="00174C30" w:rsidP="00174C30">
      <w:pPr>
        <w:pStyle w:val="BodyText"/>
      </w:pPr>
      <w:r w:rsidRPr="00174C30">
        <w:t>Depending on the type of transportation improvements being proposed, the construction time frame, and the extent of wetland resources in the project’s area of potential effect, approximate wetland boundaries are established using existing information such as the Wisconsin Wetland Inventory maps produced by the WDNR, county soil survey, and farmed wetland maps produced by the USDA NRCS statewide, regional or local GIS data, and field surveys. If more precise wetland boundaries are required, more detailed wetland boundary determinations or delineations would be conducted in accordance with the interagency Corps of Engineers Wetland Delineation Manual (1987 Manual), subsequent guidance such as the Regional Supplement to the Corps of Engineers Wetland Delineation Manual: North central and Northeast Region (Version 2.0), January 2012, Field indicators of Hydric Soils in the United States published by NRCS (Version 7.0), 2010, and the Final National Wetland Plant List pu</w:t>
      </w:r>
      <w:r w:rsidR="002C1D26">
        <w:t>blished by the USACE in March 2014</w:t>
      </w:r>
      <w:r w:rsidRPr="00174C30">
        <w:t>.</w:t>
      </w:r>
    </w:p>
    <w:p w14:paraId="54B74D9D" w14:textId="77777777" w:rsidR="00174C30" w:rsidRDefault="00174C30" w:rsidP="001C0204">
      <w:pPr>
        <w:pStyle w:val="BodyText"/>
      </w:pPr>
      <w:r w:rsidRPr="00174C30">
        <w:t xml:space="preserve">Transportation improvement alternatives are developed to reduce wetland impacts to the extent practicable through a sequence of avoiding wetlands where possible, minimizing impacts to wetlands that cannot be avoided and mitigating unavoidable wetland loss through various compensation measures as specified in WisDOT’s Wetland Mitigation Banking </w:t>
      </w:r>
      <w:r w:rsidRPr="00174C30">
        <w:lastRenderedPageBreak/>
        <w:t>Technical Guideline, and in the USACE regulations, Compensatory Mitigation for Losses of Aquatic Resources (33 CFR Part 332). Mitigation banking is the preferred compensation option, though WisDOT and WDNR agree that other practicable and ecologically valuable project specific opportunities may be pursued on a case-by-case basis. All unavoidable wetland loss would be fully compensated in terms of amount affected, type, and functional values.</w:t>
      </w:r>
    </w:p>
    <w:p w14:paraId="172955FB" w14:textId="77777777" w:rsidR="00997680" w:rsidRDefault="00997680" w:rsidP="00174C30">
      <w:pPr>
        <w:pStyle w:val="BodyText"/>
      </w:pPr>
    </w:p>
    <w:p w14:paraId="27D43EC6" w14:textId="77777777" w:rsidR="00985246" w:rsidRDefault="00985246" w:rsidP="00985246"/>
    <w:p w14:paraId="1478FB70" w14:textId="77777777" w:rsidR="00174C30" w:rsidRDefault="00174C30" w:rsidP="00174C30">
      <w:pPr>
        <w:pStyle w:val="Heading1"/>
      </w:pPr>
      <w:bookmarkStart w:id="42" w:name="_Toc435605309"/>
      <w:r>
        <w:lastRenderedPageBreak/>
        <w:t>Section 7</w:t>
      </w:r>
      <w:bookmarkEnd w:id="42"/>
    </w:p>
    <w:p w14:paraId="0052B26F" w14:textId="77777777" w:rsidR="00174C30" w:rsidRDefault="00174C30" w:rsidP="00174C30">
      <w:pPr>
        <w:pStyle w:val="10Report"/>
      </w:pPr>
      <w:bookmarkStart w:id="43" w:name="_Toc414349122"/>
      <w:bookmarkStart w:id="44" w:name="_Toc435605310"/>
      <w:r>
        <w:t>Air Quality Impact Methodology</w:t>
      </w:r>
      <w:bookmarkEnd w:id="43"/>
      <w:bookmarkEnd w:id="44"/>
    </w:p>
    <w:p w14:paraId="7F940F62" w14:textId="77777777" w:rsidR="00174C30" w:rsidRDefault="00174C30" w:rsidP="00174C30">
      <w:pPr>
        <w:pStyle w:val="11Report"/>
      </w:pPr>
      <w:bookmarkStart w:id="45" w:name="_Toc414349123"/>
      <w:bookmarkStart w:id="46" w:name="_Toc435605311"/>
      <w:r>
        <w:t>Laws, Regulations, and Guidelines</w:t>
      </w:r>
      <w:bookmarkEnd w:id="45"/>
      <w:bookmarkEnd w:id="46"/>
    </w:p>
    <w:p w14:paraId="6E1F123E" w14:textId="77777777" w:rsidR="00174C30" w:rsidRDefault="00174C30" w:rsidP="001C0204">
      <w:pPr>
        <w:pStyle w:val="BodyTextBeforeBullet"/>
      </w:pPr>
      <w:r>
        <w:t xml:space="preserve">Air Quality impacts are evaluated in accordance with these key laws, regulations or guidelines. </w:t>
      </w:r>
    </w:p>
    <w:p w14:paraId="390BD57A" w14:textId="77777777" w:rsidR="00174C30" w:rsidRDefault="00174C30" w:rsidP="001C0204">
      <w:pPr>
        <w:pStyle w:val="BulletFirst"/>
      </w:pPr>
      <w:r>
        <w:t>Section 176(c) of the Clean Air Act Amendments of 1990 (42 USC 7401)</w:t>
      </w:r>
    </w:p>
    <w:p w14:paraId="16097407" w14:textId="77777777" w:rsidR="00174C30" w:rsidRDefault="00174C30" w:rsidP="001C0204">
      <w:pPr>
        <w:pStyle w:val="BulletFirst"/>
      </w:pPr>
      <w:r>
        <w:t>FHWA  Technical  Advisory  T6640.8A,  Guidance  for  Preparing  and  Processing Environmental and Section 4(f) Documents, 1987</w:t>
      </w:r>
    </w:p>
    <w:p w14:paraId="03B4E7B2" w14:textId="77777777" w:rsidR="00174C30" w:rsidRDefault="00174C30" w:rsidP="001C0204">
      <w:pPr>
        <w:pStyle w:val="BulletFirst"/>
      </w:pPr>
      <w:r>
        <w:t>Determining Conformity of Federal Actions to State or Federal Implementation Plans</w:t>
      </w:r>
    </w:p>
    <w:p w14:paraId="4E293F27" w14:textId="77777777" w:rsidR="00174C30" w:rsidRDefault="00174C30" w:rsidP="001C0204">
      <w:pPr>
        <w:pStyle w:val="BulletFirst"/>
      </w:pPr>
      <w:r>
        <w:t>(40 CFR, Part 93), EPA</w:t>
      </w:r>
    </w:p>
    <w:p w14:paraId="1F688A72" w14:textId="77777777" w:rsidR="00174C30" w:rsidRDefault="00174C30" w:rsidP="001C0204">
      <w:pPr>
        <w:pStyle w:val="BulletFirst"/>
      </w:pPr>
      <w:r>
        <w:t>Transportation Conformity Guidance for Qualitative hot-spot Analyses in PM2.5 and PM10 Nonattainment and Maintenance Areas, March 2006, EPA and FHWA</w:t>
      </w:r>
    </w:p>
    <w:p w14:paraId="0893F1A3" w14:textId="77777777" w:rsidR="00174C30" w:rsidRDefault="00174C30" w:rsidP="001C0204">
      <w:pPr>
        <w:pStyle w:val="BulletFirst"/>
      </w:pPr>
      <w:r>
        <w:t>FHWA air quality conformance guidance (23 CFR 450)</w:t>
      </w:r>
    </w:p>
    <w:p w14:paraId="2EA9B2DD" w14:textId="77777777" w:rsidR="00174C30" w:rsidRDefault="00174C30" w:rsidP="001C0204">
      <w:pPr>
        <w:pStyle w:val="BulletFirst"/>
      </w:pPr>
      <w:r>
        <w:t>FHWA Interim Guidance on Air Toxics Analysis in NEPA Documents, 2006 (updated in September, 2009)</w:t>
      </w:r>
    </w:p>
    <w:p w14:paraId="3F3F880D" w14:textId="77777777" w:rsidR="00174C30" w:rsidRDefault="00174C30" w:rsidP="001C0204">
      <w:pPr>
        <w:pStyle w:val="BulletFirst-Lastinlist"/>
      </w:pPr>
      <w:r>
        <w:t>Wisconsin State Implementation Plan</w:t>
      </w:r>
      <w:r w:rsidR="00997680">
        <w:t xml:space="preserve"> for Air Quality</w:t>
      </w:r>
    </w:p>
    <w:p w14:paraId="0353244E" w14:textId="77777777" w:rsidR="00174C30" w:rsidRDefault="00174C30" w:rsidP="006476BB">
      <w:pPr>
        <w:pStyle w:val="11Report"/>
        <w:spacing w:after="0" w:line="240" w:lineRule="auto"/>
      </w:pPr>
      <w:bookmarkStart w:id="47" w:name="_Toc414349124"/>
      <w:bookmarkStart w:id="48" w:name="_Toc435605312"/>
      <w:r>
        <w:t>General Methodology</w:t>
      </w:r>
      <w:bookmarkEnd w:id="47"/>
      <w:bookmarkEnd w:id="48"/>
    </w:p>
    <w:p w14:paraId="27A4860D" w14:textId="77777777" w:rsidR="00174C30" w:rsidRPr="00174C30" w:rsidRDefault="00CF46E2" w:rsidP="00174C30">
      <w:pPr>
        <w:pStyle w:val="BodyText"/>
      </w:pPr>
      <w:r>
        <w:t>The E</w:t>
      </w:r>
      <w:r w:rsidR="00174C30" w:rsidRPr="00174C30">
        <w:t>nvironmental Protection Agency (EPA) has set national air quality standards for six principal air pollutants (also referred to as criteri</w:t>
      </w:r>
      <w:r w:rsidR="004916F6">
        <w:t>a pollutants):</w:t>
      </w:r>
      <w:r w:rsidR="00174C30" w:rsidRPr="00174C30">
        <w:t xml:space="preserve"> Carbon Monoxide (CO), lead, Nitrogen Dioxide (NO2), ozone, particulate matter, and sulfur dioxide. Transportation contributes to CO, NO2, ozone and particulate matter. Applicable transportation improvements are evaluated for ozone, carbon monoxide, mobile source air toxics and particulate matter in accordance with established air quality assessment techniques.</w:t>
      </w:r>
    </w:p>
    <w:p w14:paraId="6DB75FAA" w14:textId="77777777" w:rsidR="00174C30" w:rsidRPr="00174C30" w:rsidRDefault="00174C30" w:rsidP="001C0204">
      <w:pPr>
        <w:pStyle w:val="BodyTextBeforeBullet"/>
      </w:pPr>
      <w:r w:rsidRPr="00174C30">
        <w:t>The build alternatives are screened to determine whether project level evaluation of Carbon Monoxide (CO) emissions is required. The first screening step utilizes the indirect source permit exemption criteria previously established by WDNR in Wisconsin Administrative Code Chapter NR 411, Construction and Operation Permits for Indirect Sources. Although NR 411 was suspended by the Wisconsin Legislature in March 2012 (based on WDNR’s determination that automobile CO emissions have decreased dramatically and therefore Wisconsin no longer exceeds the CO National Ambient Air Quality Standards (NAAQS)) WisDOT in consultation with FHWA, has elected to continue using the following exemption criteria as a screening tool for WisDOT projects:</w:t>
      </w:r>
    </w:p>
    <w:p w14:paraId="2EDDDD6B" w14:textId="77777777" w:rsidR="00174C30" w:rsidRDefault="00174C30" w:rsidP="001C0204">
      <w:pPr>
        <w:pStyle w:val="BulletFirst-Lastinlist"/>
      </w:pPr>
      <w:r w:rsidRPr="00174C30">
        <w:t>For highway projects located outside the metropolitan counties* any new road segment or intersection leg that will carry less than four lanes of traffic or any modified road segment or intersection that will have less than two additional lanes of traffic within 10 years after construction.</w:t>
      </w:r>
    </w:p>
    <w:p w14:paraId="108411A3" w14:textId="77777777" w:rsidR="00174C30" w:rsidRPr="006476BB" w:rsidRDefault="00174C30" w:rsidP="006476BB">
      <w:pPr>
        <w:pStyle w:val="BodyText"/>
        <w:rPr>
          <w:i/>
        </w:rPr>
      </w:pPr>
      <w:r w:rsidRPr="006476BB">
        <w:rPr>
          <w:i/>
        </w:rPr>
        <w:t>* The metropolitan counties are Brown, Calumet, Chippewa, Dane, Douglas, Eau Claire, Kenosha, La Crosse, Marathon, Milwaukee, Outagamie, Ozaukee, Racine, Rock, Sheboygan, St. Croix, Washington, Waukesha, and Winnebago.</w:t>
      </w:r>
    </w:p>
    <w:p w14:paraId="35A563CC" w14:textId="77777777" w:rsidR="00174C30" w:rsidRDefault="00174C30" w:rsidP="006476BB">
      <w:pPr>
        <w:pStyle w:val="BodyText"/>
      </w:pPr>
      <w:r w:rsidRPr="00174C30">
        <w:t>Any highway project that will meet the following criteria for location and traffic volumes within 10 years after construction or modification:</w:t>
      </w:r>
    </w:p>
    <w:p w14:paraId="24F24AD3" w14:textId="77777777" w:rsidR="00174C30" w:rsidRDefault="00174C30" w:rsidP="001C0204">
      <w:pPr>
        <w:pStyle w:val="BulletFirst"/>
      </w:pPr>
      <w:r>
        <w:lastRenderedPageBreak/>
        <w:t>Any new road segment or new intersecti</w:t>
      </w:r>
      <w:r w:rsidR="00F423D0">
        <w:t>on leg in a metropolitan county</w:t>
      </w:r>
      <w:r>
        <w:t xml:space="preserve"> that will have a peak hour volume of less than 1,200 vehicles per hour.</w:t>
      </w:r>
    </w:p>
    <w:p w14:paraId="7E2D3F97" w14:textId="77777777" w:rsidR="00174C30" w:rsidRDefault="00174C30" w:rsidP="001C0204">
      <w:pPr>
        <w:pStyle w:val="BulletFirst"/>
      </w:pPr>
      <w:r>
        <w:t>Any new road segment or new intersecti</w:t>
      </w:r>
      <w:r w:rsidR="00F423D0">
        <w:t>on leg in a metropolitan county</w:t>
      </w:r>
      <w:r>
        <w:t xml:space="preserve"> that will have an increase in peak hour volume of less than 1,200 vehicles per hour.</w:t>
      </w:r>
    </w:p>
    <w:p w14:paraId="28ED73E0" w14:textId="77777777" w:rsidR="00174C30" w:rsidRDefault="00174C30" w:rsidP="001C0204">
      <w:pPr>
        <w:pStyle w:val="BulletFirst-Lastinlist"/>
      </w:pPr>
      <w:r>
        <w:t>Any new road segment or new intersection leg outside a metropolitan county that will have a peak hour volume of less than 1,800 vehicles per hour.</w:t>
      </w:r>
    </w:p>
    <w:p w14:paraId="38832122" w14:textId="77777777" w:rsidR="00174C30" w:rsidRDefault="00174C30" w:rsidP="001C0204">
      <w:pPr>
        <w:pStyle w:val="BodyTextBeforeBullet"/>
      </w:pPr>
      <w:r w:rsidRPr="00174C30">
        <w:t>Where there is a shift in one or more of the intersection approach legs, one of the following:</w:t>
      </w:r>
    </w:p>
    <w:p w14:paraId="199AD724" w14:textId="77777777" w:rsidR="00174C30" w:rsidRDefault="00174C30" w:rsidP="001C0204">
      <w:pPr>
        <w:pStyle w:val="BulletFirst"/>
      </w:pPr>
      <w:r>
        <w:t>The maximum shift in the nearest roadway edge toward any potential receptor within a new or modified intersection boundary will be less than 12 feet.</w:t>
      </w:r>
    </w:p>
    <w:p w14:paraId="643C45FC" w14:textId="77777777" w:rsidR="00174C30" w:rsidRDefault="00174C30" w:rsidP="001C0204">
      <w:pPr>
        <w:pStyle w:val="BulletFirst-Lastinlist"/>
      </w:pPr>
      <w:r>
        <w:t>Where the shift in the nearest roadway edge toward any potential receptor is 12 feet or more, each new road segment has no more than two approach lanes (not including exclusive turning lanes), and any potential receptor is located at more than 25 feet from the nearest roadway edge, a peak hour volume on each approach leg of less than 1,800 vehicles per hour.</w:t>
      </w:r>
    </w:p>
    <w:p w14:paraId="7755C071" w14:textId="77777777" w:rsidR="00174C30" w:rsidRDefault="00174C30" w:rsidP="001C0204">
      <w:pPr>
        <w:pStyle w:val="BodyText"/>
      </w:pPr>
      <w:r>
        <w:t>Projects that meet the exemption criteria listed above do not require further evaluation for CO emissions.</w:t>
      </w:r>
    </w:p>
    <w:p w14:paraId="2FC49E78" w14:textId="77777777" w:rsidR="00174C30" w:rsidRDefault="00174C30" w:rsidP="001C0204">
      <w:pPr>
        <w:pStyle w:val="BodyText"/>
      </w:pPr>
      <w:r>
        <w:t>For projects that do not meet the exemption criteria listed above, additional screening may be done by referencing past projects that represent a worst-case scenario compared to the currently proposed project and that did not exceed the CO NAAQS based on modeling results. If applicable past projects are found, the comparison would be described in the EIS and no further CO analysis would be required. If no applicable past projects are found, the worst case build alternative for the currently proposed project will be modeled using MOVES/CAL3QHC. The results of the modeling will be compared to the CO NAAQS and summarized in the EIS.</w:t>
      </w:r>
    </w:p>
    <w:p w14:paraId="25003F55" w14:textId="77777777" w:rsidR="00174C30" w:rsidRDefault="00174C30" w:rsidP="00174C30">
      <w:pPr>
        <w:pStyle w:val="Heading1"/>
      </w:pPr>
      <w:bookmarkStart w:id="49" w:name="_Toc435605313"/>
      <w:r>
        <w:lastRenderedPageBreak/>
        <w:t>Section 8</w:t>
      </w:r>
      <w:bookmarkEnd w:id="49"/>
    </w:p>
    <w:p w14:paraId="158A5C46" w14:textId="77777777" w:rsidR="00174C30" w:rsidRDefault="00174C30" w:rsidP="00174C30">
      <w:pPr>
        <w:pStyle w:val="10Report"/>
      </w:pPr>
      <w:bookmarkStart w:id="50" w:name="_Toc414349126"/>
      <w:bookmarkStart w:id="51" w:name="_Toc435605314"/>
      <w:r>
        <w:t>Traffic Noise Impact Methodology</w:t>
      </w:r>
      <w:bookmarkEnd w:id="50"/>
      <w:bookmarkEnd w:id="51"/>
    </w:p>
    <w:p w14:paraId="7802AC56" w14:textId="77777777" w:rsidR="00174C30" w:rsidRDefault="00174C30" w:rsidP="00174C30">
      <w:pPr>
        <w:pStyle w:val="11Report"/>
      </w:pPr>
      <w:bookmarkStart w:id="52" w:name="_Toc414349127"/>
      <w:bookmarkStart w:id="53" w:name="_Toc435605315"/>
      <w:r>
        <w:t>Laws, Regulations, and Guidelines</w:t>
      </w:r>
      <w:bookmarkEnd w:id="52"/>
      <w:bookmarkEnd w:id="53"/>
    </w:p>
    <w:p w14:paraId="199A6751" w14:textId="77777777" w:rsidR="00174C30" w:rsidRDefault="00174C30" w:rsidP="001C0204">
      <w:pPr>
        <w:pStyle w:val="BodyTextBeforeBullet"/>
      </w:pPr>
      <w:r>
        <w:t xml:space="preserve">Highway noise impacts are evaluated in accordance with these key laws, regulations or guidelines: </w:t>
      </w:r>
    </w:p>
    <w:p w14:paraId="537A3C81" w14:textId="77777777" w:rsidR="00147436" w:rsidRDefault="00147436" w:rsidP="001C0204">
      <w:pPr>
        <w:pStyle w:val="BulletFirst"/>
      </w:pPr>
      <w:r>
        <w:t>FHWA Technical Advisory T6640.8A, Guidance for Preparing and Processing Environmental and Section 4(f) Documents, 1987</w:t>
      </w:r>
    </w:p>
    <w:p w14:paraId="137015E8" w14:textId="77777777" w:rsidR="00147436" w:rsidRDefault="00147436" w:rsidP="001C0204">
      <w:pPr>
        <w:pStyle w:val="BulletFirst"/>
      </w:pPr>
      <w:r>
        <w:t>FHWA Federal Aid Policy Guide, Procedures for Abatement of Highway Traffic Noise and Construction Noise (23 CFR 772) (Revised in July 2010)</w:t>
      </w:r>
    </w:p>
    <w:p w14:paraId="4E050E1E" w14:textId="77777777" w:rsidR="00147436" w:rsidRDefault="00147436" w:rsidP="001C0204">
      <w:pPr>
        <w:pStyle w:val="BulletFirst"/>
      </w:pPr>
      <w:r>
        <w:t>WisDOT FDM Chapter 23, Noise (Revised in July 2011 to reflect FHWA’s revised noise policy)</w:t>
      </w:r>
    </w:p>
    <w:p w14:paraId="32FB6E84" w14:textId="77777777" w:rsidR="00147436" w:rsidRDefault="00147436" w:rsidP="001C0204">
      <w:pPr>
        <w:pStyle w:val="BulletFirst-Lastinlist"/>
      </w:pPr>
      <w:r>
        <w:t>Wisconsin Administrative Code Chapter TRANS 405, Siting Noise Barriers (Serves as supplement to WisDOT’s noise policy in FDM Chapter 23)</w:t>
      </w:r>
    </w:p>
    <w:p w14:paraId="72CB7AB8" w14:textId="77777777" w:rsidR="00147436" w:rsidRDefault="00147436" w:rsidP="00531FF3">
      <w:pPr>
        <w:pStyle w:val="11Report"/>
        <w:spacing w:after="0"/>
      </w:pPr>
      <w:bookmarkStart w:id="54" w:name="_Toc414349128"/>
      <w:bookmarkStart w:id="55" w:name="_Toc435605316"/>
      <w:r>
        <w:t>General Methodology</w:t>
      </w:r>
      <w:bookmarkEnd w:id="54"/>
      <w:bookmarkEnd w:id="55"/>
    </w:p>
    <w:p w14:paraId="032FCA9A" w14:textId="77777777" w:rsidR="00147436" w:rsidRDefault="00147436" w:rsidP="00147436">
      <w:pPr>
        <w:pStyle w:val="BodyText"/>
      </w:pPr>
      <w:r>
        <w:t>Transportation projects are evaluated for traffic noise impacts and abatement measures to help protect the public health and welfare, to provide noise abatement criteria and to provide information to local officials for land use planning near highways. The noise analysis also provides information on noise generate</w:t>
      </w:r>
      <w:r w:rsidR="00CF46E2">
        <w:t>d</w:t>
      </w:r>
      <w:r>
        <w:t xml:space="preserve"> from typical construction equipment during the construction period.</w:t>
      </w:r>
    </w:p>
    <w:p w14:paraId="5B7C1CD5" w14:textId="77777777" w:rsidR="00147436" w:rsidRDefault="00147436" w:rsidP="00147436">
      <w:pPr>
        <w:pStyle w:val="BodyText"/>
      </w:pPr>
      <w:r w:rsidRPr="00147436">
        <w:t>Existing and design year traffic noise levels are modeled at residential, commercial, and other sensitive receptors along the project corridor using FHWA’s Traffic Noise Prediction Model (TNM) 2.5 computer program. The TNM includes traffic characteristics that yield the greatest hourly traffic noise on a regular basis for existing conditions and the future design year. Noise impacts will be evaluated further to determine the reasonableness and feasibility of potential mitigation measures such as noise walls. If noise mitigation is determined reasonable, additional public involvement related to noise mitigation would be initiated in the project’s design phase</w:t>
      </w:r>
      <w:r>
        <w:t>.</w:t>
      </w:r>
    </w:p>
    <w:p w14:paraId="436AFBA3" w14:textId="77777777" w:rsidR="00985246" w:rsidRDefault="00985246" w:rsidP="00985246"/>
    <w:p w14:paraId="7A44680A" w14:textId="77777777" w:rsidR="00147436" w:rsidRDefault="00147436" w:rsidP="00147436">
      <w:pPr>
        <w:pStyle w:val="Heading1"/>
      </w:pPr>
      <w:bookmarkStart w:id="56" w:name="_Toc435605317"/>
      <w:r>
        <w:lastRenderedPageBreak/>
        <w:t>Section 9</w:t>
      </w:r>
      <w:bookmarkEnd w:id="56"/>
    </w:p>
    <w:p w14:paraId="2D5840F1" w14:textId="77777777" w:rsidR="00147436" w:rsidRDefault="00147436" w:rsidP="00147436">
      <w:pPr>
        <w:pStyle w:val="10Report"/>
      </w:pPr>
      <w:bookmarkStart w:id="57" w:name="_Toc414349130"/>
      <w:bookmarkStart w:id="58" w:name="_Toc435605318"/>
      <w:r>
        <w:t>Construction Impact Methodology</w:t>
      </w:r>
      <w:bookmarkEnd w:id="57"/>
      <w:bookmarkEnd w:id="58"/>
    </w:p>
    <w:p w14:paraId="2DC03A63" w14:textId="77777777" w:rsidR="00147436" w:rsidRDefault="00147436" w:rsidP="00147436">
      <w:pPr>
        <w:pStyle w:val="11Report"/>
      </w:pPr>
      <w:bookmarkStart w:id="59" w:name="_Toc414349131"/>
      <w:bookmarkStart w:id="60" w:name="_Toc435605319"/>
      <w:r>
        <w:t>Laws, Regulations, and Guidelines</w:t>
      </w:r>
      <w:bookmarkEnd w:id="59"/>
      <w:bookmarkEnd w:id="60"/>
    </w:p>
    <w:p w14:paraId="428CC3D4" w14:textId="77777777" w:rsidR="00147436" w:rsidRDefault="00147436" w:rsidP="001C0204">
      <w:pPr>
        <w:pStyle w:val="BodyTextBeforeBullet"/>
      </w:pPr>
      <w:r>
        <w:t>Construction impacts are evaluated in accordance with these key laws, regulations, or guidelines.</w:t>
      </w:r>
    </w:p>
    <w:p w14:paraId="2D416A04" w14:textId="77777777" w:rsidR="00147436" w:rsidRDefault="00147436" w:rsidP="001C0204">
      <w:pPr>
        <w:pStyle w:val="BulletFirst"/>
      </w:pPr>
      <w:r>
        <w:t>FHWA  Technical  Advisory  T6640.8A,  Guidance  for  Preparing  and  Processing Environmental and Section 4(f) Documents, 1987</w:t>
      </w:r>
    </w:p>
    <w:p w14:paraId="418CF8AA" w14:textId="77777777" w:rsidR="00147436" w:rsidRDefault="00147436" w:rsidP="001C0204">
      <w:pPr>
        <w:pStyle w:val="BulletFirst-Lastinlist"/>
      </w:pPr>
      <w:r>
        <w:t>FHWA Work Zone Safety and Mobility Rule (69 FR 54562), 2004</w:t>
      </w:r>
    </w:p>
    <w:p w14:paraId="582C6A19" w14:textId="77777777" w:rsidR="00147436" w:rsidRDefault="00147436" w:rsidP="006476BB">
      <w:pPr>
        <w:pStyle w:val="11Report"/>
        <w:spacing w:after="0" w:line="240" w:lineRule="auto"/>
      </w:pPr>
      <w:bookmarkStart w:id="61" w:name="_Toc414349132"/>
      <w:bookmarkStart w:id="62" w:name="_Toc435605320"/>
      <w:r>
        <w:t>General Methodology</w:t>
      </w:r>
      <w:bookmarkEnd w:id="61"/>
      <w:bookmarkEnd w:id="62"/>
    </w:p>
    <w:p w14:paraId="3AEF20D7" w14:textId="77777777" w:rsidR="00147436" w:rsidRDefault="00147436" w:rsidP="00147436">
      <w:pPr>
        <w:pStyle w:val="BodyText"/>
      </w:pPr>
      <w:r>
        <w:t>Discussion of construction related impacts may include access to facilities and services, emergency response, air quality (emissions and fugitive dust), noise, water quality (erosion and sedimentation), construction solid waste/hazardous waste, and vibration as applicable. Additional construction related information will include conceptual discussions about construction material sources (borrow sites), and major utility adjustments/associated impacts.</w:t>
      </w:r>
    </w:p>
    <w:p w14:paraId="02CBB732" w14:textId="77777777" w:rsidR="00147436" w:rsidRDefault="00147436" w:rsidP="00147436">
      <w:pPr>
        <w:pStyle w:val="BodyText"/>
      </w:pPr>
      <w:r>
        <w:t>A transportation management plan (TMP) for work zones provides management strategies for work zone impacts and safety in all project development phases. Strategies include temporary traffic control measures and devices, public information and outreach; and operational strategies such as travel demand management, signal retiming and traffic incident management. Preliminary information is developed in the project’s planning phase with input from the public, local officials and other interests, and developed further in the engineering design phase.</w:t>
      </w:r>
    </w:p>
    <w:p w14:paraId="5C3F9988" w14:textId="77777777" w:rsidR="00985246" w:rsidRDefault="00985246" w:rsidP="00985246"/>
    <w:p w14:paraId="0EF1E23C" w14:textId="77777777" w:rsidR="00147436" w:rsidRDefault="00147436" w:rsidP="00147436">
      <w:pPr>
        <w:pStyle w:val="Heading1"/>
      </w:pPr>
      <w:bookmarkStart w:id="63" w:name="_Toc435605321"/>
      <w:r>
        <w:lastRenderedPageBreak/>
        <w:t>Section 10</w:t>
      </w:r>
      <w:bookmarkEnd w:id="63"/>
    </w:p>
    <w:p w14:paraId="7080CA85" w14:textId="77777777" w:rsidR="00147436" w:rsidRDefault="00147436" w:rsidP="00147436">
      <w:pPr>
        <w:pStyle w:val="10Report"/>
      </w:pPr>
      <w:bookmarkStart w:id="64" w:name="_Toc414349134"/>
      <w:bookmarkStart w:id="65" w:name="_Toc435605322"/>
      <w:r>
        <w:t>Visual and Aesthetic Impact Methodology</w:t>
      </w:r>
      <w:bookmarkEnd w:id="64"/>
      <w:bookmarkEnd w:id="65"/>
    </w:p>
    <w:p w14:paraId="17E64F66" w14:textId="77777777" w:rsidR="00147436" w:rsidRDefault="00147436" w:rsidP="00147436">
      <w:pPr>
        <w:pStyle w:val="11Report"/>
      </w:pPr>
      <w:bookmarkStart w:id="66" w:name="_Toc414349135"/>
      <w:bookmarkStart w:id="67" w:name="_Toc435605323"/>
      <w:r>
        <w:t>Laws, Regulations, and Guidelines</w:t>
      </w:r>
      <w:bookmarkEnd w:id="66"/>
      <w:bookmarkEnd w:id="67"/>
    </w:p>
    <w:p w14:paraId="7980B1ED" w14:textId="77777777" w:rsidR="00147436" w:rsidRDefault="00147436" w:rsidP="001C0204">
      <w:pPr>
        <w:pStyle w:val="BodyTextBeforeBullet"/>
      </w:pPr>
      <w:r>
        <w:t xml:space="preserve">Aesthetic (visual) impacts are evaluated in accordance with these key laws, regulations, or guidelines. </w:t>
      </w:r>
    </w:p>
    <w:p w14:paraId="5936C1F0" w14:textId="77777777" w:rsidR="00147436" w:rsidRDefault="00147436" w:rsidP="001C0204">
      <w:pPr>
        <w:pStyle w:val="BulletFirst"/>
      </w:pPr>
      <w:r>
        <w:t>FHWA  Technical  Advisory  T6640.8A,  Guidance  for  Preparing  and  Processing Environmental and Section 4(f) Documents, 1987</w:t>
      </w:r>
    </w:p>
    <w:p w14:paraId="24BB034F" w14:textId="77777777" w:rsidR="00147436" w:rsidRDefault="00147436" w:rsidP="001C0204">
      <w:pPr>
        <w:pStyle w:val="BulletFirst"/>
      </w:pPr>
      <w:r>
        <w:t>FHWA publication Visual Impact Assessment for Highway Projects (DOT FHWA-HI- 88-054)</w:t>
      </w:r>
    </w:p>
    <w:p w14:paraId="357AAF7D" w14:textId="77777777" w:rsidR="00147436" w:rsidRDefault="00147436" w:rsidP="001C0204">
      <w:pPr>
        <w:pStyle w:val="BulletFirst-Lastinlist"/>
      </w:pPr>
      <w:r>
        <w:t>WisDOT FDM Chapter 27, Section 10, Visual Impact Assessment</w:t>
      </w:r>
    </w:p>
    <w:p w14:paraId="3EAB1452" w14:textId="77777777" w:rsidR="00147436" w:rsidRDefault="00147436" w:rsidP="006476BB">
      <w:pPr>
        <w:pStyle w:val="11Report"/>
        <w:spacing w:after="0" w:line="240" w:lineRule="auto"/>
      </w:pPr>
      <w:bookmarkStart w:id="68" w:name="_Toc414349136"/>
      <w:bookmarkStart w:id="69" w:name="_Toc435605324"/>
      <w:r>
        <w:t>General Methodology</w:t>
      </w:r>
      <w:bookmarkEnd w:id="68"/>
      <w:bookmarkEnd w:id="69"/>
    </w:p>
    <w:p w14:paraId="44375353" w14:textId="77777777" w:rsidR="00147436" w:rsidRDefault="00147436" w:rsidP="00147436">
      <w:pPr>
        <w:pStyle w:val="BodyText"/>
      </w:pPr>
      <w:r>
        <w:t xml:space="preserve">The purpose of the visual impact assessment is to preserve </w:t>
      </w:r>
      <w:r w:rsidR="00997680">
        <w:t xml:space="preserve">and enhance </w:t>
      </w:r>
      <w:r>
        <w:t>the visual character of the project corridor. This is accomplished by identifying the visual character of the project corridor, characterizing the visual quality of the area, and identifying and quantifying viewer groups to the extent practicable. The impact assessment also describes the visual change that will occur due to the proposed transportation improvements. Mitigation measures, where adverse visual effects are identified, could include landscaping and aesthetic treatments such as retaining walls, bridge abutments and sidewalks in the project area.</w:t>
      </w:r>
    </w:p>
    <w:p w14:paraId="19846036" w14:textId="77777777" w:rsidR="00147436" w:rsidRDefault="00147436" w:rsidP="00147436">
      <w:pPr>
        <w:pStyle w:val="BodyText"/>
      </w:pPr>
      <w:r>
        <w:t>It is WisDOT’s policy to use a “Community Sensitive Solutions” (CSS) approach to enhance excellence in transportation project development and resulting solutions. CSS is the art of creating public works projects that function safely and efficiently, and are pleasing to both the users and the neighboring communities.</w:t>
      </w:r>
    </w:p>
    <w:p w14:paraId="066BAEEB" w14:textId="77777777" w:rsidR="00147436" w:rsidRDefault="00147436" w:rsidP="00147436">
      <w:pPr>
        <w:pStyle w:val="BodyText"/>
      </w:pPr>
      <w:r>
        <w:t>CS</w:t>
      </w:r>
      <w:r w:rsidR="00F423D0">
        <w:t>S</w:t>
      </w:r>
      <w:r>
        <w:t xml:space="preserve"> is a collaborative interdisciplinary approach that includes early involvement of all stakeholders to ensure that transportation projects not only provide safety and mobility, but are also in harmony with communities and the natural, social, economic, and cultural environments. This integration of projects into the community and environment requires careful planning and a variety of design, construction and safety standards must be met, along with environmental considerations. Design exceptions to standards may be used, where appropriate and necessary. These must be documented and approved, and must contain a thorough analysis of the consequences and tradeoffs involved.</w:t>
      </w:r>
    </w:p>
    <w:p w14:paraId="6C2222CB" w14:textId="77777777" w:rsidR="00985246" w:rsidRDefault="00985246" w:rsidP="00985246">
      <w:pPr>
        <w:rPr>
          <w:highlight w:val="yellow"/>
        </w:rPr>
      </w:pPr>
    </w:p>
    <w:p w14:paraId="749DB323" w14:textId="77777777" w:rsidR="00147436" w:rsidRDefault="00147436" w:rsidP="00147436">
      <w:pPr>
        <w:pStyle w:val="Heading1"/>
      </w:pPr>
      <w:bookmarkStart w:id="70" w:name="_Toc435605325"/>
      <w:r>
        <w:lastRenderedPageBreak/>
        <w:t>Section 11</w:t>
      </w:r>
      <w:bookmarkEnd w:id="70"/>
    </w:p>
    <w:p w14:paraId="60EE4D69" w14:textId="77777777" w:rsidR="00147436" w:rsidRDefault="00BB73E2" w:rsidP="00147436">
      <w:pPr>
        <w:pStyle w:val="10Report"/>
      </w:pPr>
      <w:bookmarkStart w:id="71" w:name="_Toc414349138"/>
      <w:bookmarkStart w:id="72" w:name="_Toc435605326"/>
      <w:r>
        <w:t>Section 4(f), 6(f), and Other Unique Lands Impact Methodology</w:t>
      </w:r>
      <w:bookmarkEnd w:id="71"/>
      <w:bookmarkEnd w:id="72"/>
    </w:p>
    <w:p w14:paraId="311C8D30" w14:textId="77777777" w:rsidR="00BB73E2" w:rsidRDefault="00BB73E2" w:rsidP="00BB73E2">
      <w:pPr>
        <w:pStyle w:val="11Report"/>
      </w:pPr>
      <w:bookmarkStart w:id="73" w:name="_Toc414349139"/>
      <w:bookmarkStart w:id="74" w:name="_Toc435605327"/>
      <w:r>
        <w:t>Laws, Regulations, and Guidelines</w:t>
      </w:r>
      <w:bookmarkEnd w:id="73"/>
      <w:bookmarkEnd w:id="74"/>
    </w:p>
    <w:p w14:paraId="2F612E53" w14:textId="77777777" w:rsidR="00BB73E2" w:rsidRDefault="00BB73E2" w:rsidP="001C0204">
      <w:pPr>
        <w:pStyle w:val="BodyTextBeforeBullet"/>
      </w:pPr>
      <w:r>
        <w:t xml:space="preserve">Impacts to public use lands (existing and planned public parks, recreation areas, wildlife and waterfowl refuges, other public-use lands and historical sites) are evaluated in accordance with these key laws, regulations, or guidelines. </w:t>
      </w:r>
    </w:p>
    <w:p w14:paraId="3E3AEF5C" w14:textId="77777777" w:rsidR="00BB73E2" w:rsidRDefault="00BB73E2" w:rsidP="001C0204">
      <w:pPr>
        <w:pStyle w:val="BulletFirst"/>
      </w:pPr>
      <w:r>
        <w:t>Section 4(f) of the U.S. DOT Act (23 USC 138; 49 USC 303)</w:t>
      </w:r>
    </w:p>
    <w:p w14:paraId="75FD61A7" w14:textId="77777777" w:rsidR="00BB73E2" w:rsidRDefault="00BB73E2" w:rsidP="001C0204">
      <w:pPr>
        <w:pStyle w:val="BulletFirst"/>
      </w:pPr>
      <w:r>
        <w:t>23 CFR 774, FHWA’s regulations for implementing Section 4(f) requirements for parks, recreation areas, wildlife and waterfowl refuges and historic sites</w:t>
      </w:r>
    </w:p>
    <w:p w14:paraId="14983D94" w14:textId="77777777" w:rsidR="00BB73E2" w:rsidRDefault="00BB73E2" w:rsidP="001C0204">
      <w:pPr>
        <w:pStyle w:val="BulletFirst"/>
      </w:pPr>
      <w:r>
        <w:t>FHWA Section 4(f) Policy Paper (Federal Register, July 20, 2012)</w:t>
      </w:r>
    </w:p>
    <w:p w14:paraId="2F7F1EA0" w14:textId="77777777" w:rsidR="00BB73E2" w:rsidRDefault="00BB73E2" w:rsidP="001C0204">
      <w:pPr>
        <w:pStyle w:val="BulletFirst"/>
      </w:pPr>
      <w:r>
        <w:t>FHWA  Technical  Advisory  T6640.8A,  Guidance  for  Preparing  and  Processing Environmental and Section 4(f) Documents, 1987</w:t>
      </w:r>
    </w:p>
    <w:p w14:paraId="3AC69B05" w14:textId="77777777" w:rsidR="00BB73E2" w:rsidRDefault="00BB73E2" w:rsidP="001C0204">
      <w:pPr>
        <w:pStyle w:val="BulletFirst"/>
      </w:pPr>
      <w:r>
        <w:t>Section 6(f) of the Land &amp; Water Conservation Fund Act (LWCF) as amended (16 USC 4601)</w:t>
      </w:r>
    </w:p>
    <w:p w14:paraId="7035DFD0" w14:textId="77777777" w:rsidR="00BB73E2" w:rsidRDefault="00BB73E2" w:rsidP="001C0204">
      <w:pPr>
        <w:pStyle w:val="BulletFirst"/>
      </w:pPr>
      <w:r>
        <w:t>Federal Aid in Sport Fish Restoration Act (Dingell-Johnson Act) as amended (16 USC 777)</w:t>
      </w:r>
    </w:p>
    <w:p w14:paraId="5DD815F6" w14:textId="77777777" w:rsidR="00BB73E2" w:rsidRDefault="00BB73E2" w:rsidP="001C0204">
      <w:pPr>
        <w:pStyle w:val="BulletFirst"/>
      </w:pPr>
      <w:r>
        <w:t>Pittman-Robertson Wildlife Restoration Act (16 USC 669)</w:t>
      </w:r>
    </w:p>
    <w:p w14:paraId="45CF71AF" w14:textId="77777777" w:rsidR="00BB73E2" w:rsidRDefault="00BB73E2" w:rsidP="001C0204">
      <w:pPr>
        <w:pStyle w:val="BulletFirst"/>
      </w:pPr>
      <w:r>
        <w:t>WisDOT FDM Chapter 21, Environmental Documents, Reports and Permits, Chapter 26, Cultural Resources Preservation</w:t>
      </w:r>
    </w:p>
    <w:p w14:paraId="42490EF5" w14:textId="77777777" w:rsidR="00BB73E2" w:rsidRDefault="00BB73E2" w:rsidP="001C0204">
      <w:pPr>
        <w:pStyle w:val="BulletFirst-Lastinlist"/>
      </w:pPr>
      <w:r>
        <w:t>Other public use land funding programs such as those administered by the National Park Service, NRCS, and WDNR</w:t>
      </w:r>
    </w:p>
    <w:p w14:paraId="07CF9251" w14:textId="77777777" w:rsidR="00BB73E2" w:rsidRDefault="00BB73E2" w:rsidP="001C0204">
      <w:pPr>
        <w:pStyle w:val="BodyText"/>
      </w:pPr>
      <w:r w:rsidRPr="00BB73E2">
        <w:t>Section 4(f) of the U.S. Department of Transportation (U.S. DOT) Act applies only to the actions of agencies within the U.S. DOT including FHWA. While other agencies may have an interest in Section 4(f), FHWA is responsible for applicability determinations, evaluations, findings and overall compliance.</w:t>
      </w:r>
    </w:p>
    <w:p w14:paraId="412CE193" w14:textId="77777777" w:rsidR="00BB73E2" w:rsidRDefault="00BB73E2" w:rsidP="00BB73E2">
      <w:pPr>
        <w:pStyle w:val="11Report"/>
      </w:pPr>
      <w:bookmarkStart w:id="75" w:name="_Toc414349140"/>
      <w:bookmarkStart w:id="76" w:name="_Toc435605328"/>
      <w:r>
        <w:t>General Methodology</w:t>
      </w:r>
      <w:bookmarkEnd w:id="75"/>
      <w:bookmarkEnd w:id="76"/>
    </w:p>
    <w:p w14:paraId="71D6AE6C" w14:textId="77777777" w:rsidR="00BB73E2" w:rsidRDefault="00BB73E2" w:rsidP="00BB73E2">
      <w:pPr>
        <w:pStyle w:val="BodyText"/>
      </w:pPr>
      <w:r>
        <w:t xml:space="preserve">The public use land impact evaluation includes an inventory of such resources in the transportation project’s area of effect, a description of the resources including existing and planned use, funding sources, and jurisdictional agencies. The transportation improvements are located and designed to avoid or minimize impacts to public use land to the extent practicable. </w:t>
      </w:r>
      <w:r w:rsidRPr="00BB73E2">
        <w:t>Where such resources cannot be avoided, impacts would be analyzed by the amount of land required from t</w:t>
      </w:r>
      <w:r w:rsidR="00CF46E2">
        <w:t>he resource and any construction</w:t>
      </w:r>
      <w:r w:rsidRPr="00BB73E2">
        <w:t xml:space="preserve"> impacts such as increased traffic noise, changes in the visual setting, or other impacts that would adversely affect the public use land. WisDOT would coordinate with the jurisdictional agencies to obtain information on resource us</w:t>
      </w:r>
      <w:r w:rsidR="00CF46E2">
        <w:t>e</w:t>
      </w:r>
      <w:r w:rsidRPr="00BB73E2">
        <w:t>, funding and management, and to obtain input on potential effects and possible mitigation measures. The Section 6(f) land mitigation process will follow the conversion proposal documentation and Land and Water Conservation Fund (LWCF) Project Amendment procedures of the National Park Service (NPS), with assistance of the State-level LWCF officer.</w:t>
      </w:r>
    </w:p>
    <w:p w14:paraId="53EE6643" w14:textId="77777777" w:rsidR="00BB73E2" w:rsidRDefault="00BB73E2" w:rsidP="00BB73E2">
      <w:pPr>
        <w:pStyle w:val="Heading1"/>
      </w:pPr>
      <w:bookmarkStart w:id="77" w:name="_Toc435605329"/>
      <w:r>
        <w:lastRenderedPageBreak/>
        <w:t>Section 12</w:t>
      </w:r>
      <w:bookmarkEnd w:id="77"/>
    </w:p>
    <w:p w14:paraId="7BD5EA15" w14:textId="77777777" w:rsidR="00BB73E2" w:rsidRDefault="00BB73E2" w:rsidP="00BB73E2">
      <w:pPr>
        <w:pStyle w:val="10Report"/>
      </w:pPr>
      <w:bookmarkStart w:id="78" w:name="_Toc414349142"/>
      <w:bookmarkStart w:id="79" w:name="_Toc435605330"/>
      <w:r>
        <w:t>Historical Resources Impact Methodology</w:t>
      </w:r>
      <w:bookmarkEnd w:id="78"/>
      <w:bookmarkEnd w:id="79"/>
    </w:p>
    <w:p w14:paraId="58822E59" w14:textId="77777777" w:rsidR="00BB73E2" w:rsidRDefault="00BB73E2" w:rsidP="00BB73E2">
      <w:pPr>
        <w:pStyle w:val="11Report"/>
      </w:pPr>
      <w:bookmarkStart w:id="80" w:name="_Toc414349143"/>
      <w:bookmarkStart w:id="81" w:name="_Toc435605331"/>
      <w:r>
        <w:t>Laws, Regulations, and Guidelines</w:t>
      </w:r>
      <w:bookmarkEnd w:id="80"/>
      <w:bookmarkEnd w:id="81"/>
    </w:p>
    <w:p w14:paraId="1538FCF4" w14:textId="77777777" w:rsidR="00BB73E2" w:rsidRDefault="00BB73E2" w:rsidP="001C0204">
      <w:pPr>
        <w:pStyle w:val="BodyTextBeforeBullet"/>
      </w:pPr>
      <w:r>
        <w:t xml:space="preserve">Historic resource impacts for transportation projects are evaluated in accordance with the following key regulations and guidance. </w:t>
      </w:r>
    </w:p>
    <w:p w14:paraId="464CD057" w14:textId="77777777" w:rsidR="00BB73E2" w:rsidRDefault="00BB73E2" w:rsidP="001C0204">
      <w:pPr>
        <w:pStyle w:val="BulletFirst"/>
      </w:pPr>
      <w:r>
        <w:t>Sections 106 and 110 of the National Historic Preservation Act as amended (16 USC 470)</w:t>
      </w:r>
    </w:p>
    <w:p w14:paraId="0BE18030" w14:textId="77777777" w:rsidR="00BB73E2" w:rsidRDefault="00BB73E2" w:rsidP="001C0204">
      <w:pPr>
        <w:pStyle w:val="BulletFirst"/>
      </w:pPr>
      <w:r>
        <w:t>Section 106 regulations (36 CFR Part 800)</w:t>
      </w:r>
    </w:p>
    <w:p w14:paraId="64FF5819" w14:textId="77777777" w:rsidR="00BB73E2" w:rsidRDefault="00BB73E2" w:rsidP="001C0204">
      <w:pPr>
        <w:pStyle w:val="BulletFirst"/>
      </w:pPr>
      <w:r>
        <w:t>FHWA’s Technical Advisory T6640.8A, Guidance for Preparing and Processing Environmental and Section 4(f) Documents, 1987</w:t>
      </w:r>
    </w:p>
    <w:p w14:paraId="32E3ACCC" w14:textId="77777777" w:rsidR="00BB73E2" w:rsidRDefault="00BB73E2" w:rsidP="001C0204">
      <w:pPr>
        <w:pStyle w:val="BulletFirst"/>
      </w:pPr>
      <w:r>
        <w:t>23 CFR 774, FHWA’s regulations for implementing Section 4(f) requirements for parks, recreation areas, wildlife and waterfowl refuges and historic sites</w:t>
      </w:r>
    </w:p>
    <w:p w14:paraId="6368CF4C" w14:textId="77777777" w:rsidR="00BB73E2" w:rsidRDefault="00BB73E2" w:rsidP="001C0204">
      <w:pPr>
        <w:pStyle w:val="BulletFirst"/>
      </w:pPr>
      <w:r>
        <w:t>WisDOT’s Facilities Development Manual, Chapter 26, Cultural Resource Preservation</w:t>
      </w:r>
    </w:p>
    <w:p w14:paraId="46E5717F" w14:textId="77777777" w:rsidR="006476BB" w:rsidRDefault="00BB73E2" w:rsidP="001C0204">
      <w:pPr>
        <w:pStyle w:val="BulletFirst-Lastinlist"/>
      </w:pPr>
      <w:r>
        <w:t>U.S. Army Corps of Engineers Regulations for Processing Department of the Army Permits (33 CFR, Park 325); Appendix C of the regulations includes procedures for protection of historic properties</w:t>
      </w:r>
    </w:p>
    <w:p w14:paraId="6B3FFBA3" w14:textId="77777777" w:rsidR="00BB73E2" w:rsidRDefault="00BB73E2" w:rsidP="006476BB">
      <w:pPr>
        <w:pStyle w:val="11Report"/>
        <w:spacing w:line="240" w:lineRule="auto"/>
      </w:pPr>
      <w:bookmarkStart w:id="82" w:name="_Toc414349144"/>
      <w:bookmarkStart w:id="83" w:name="_Toc435605332"/>
      <w:r>
        <w:t>General Methodology</w:t>
      </w:r>
      <w:bookmarkEnd w:id="82"/>
      <w:bookmarkEnd w:id="83"/>
    </w:p>
    <w:p w14:paraId="10A588A4" w14:textId="77777777" w:rsidR="00BB73E2" w:rsidRDefault="00BB73E2" w:rsidP="00BB73E2">
      <w:pPr>
        <w:pStyle w:val="BodyText"/>
      </w:pPr>
      <w:r>
        <w:t>Impact evaluation includes identification of historic resources in the project’s area of potential effect which generally consists of existing and proposed right-of-way, temporary and permanent easements, equipment staging areas, and other land that would be disturbed by the project.</w:t>
      </w:r>
    </w:p>
    <w:p w14:paraId="3977A8C3" w14:textId="77777777" w:rsidR="00BB73E2" w:rsidRDefault="00BB73E2" w:rsidP="00BB73E2">
      <w:pPr>
        <w:pStyle w:val="BodyText"/>
      </w:pPr>
      <w:r>
        <w:t>Historic investigations are done by qualified historians in accordance with established procedures developed jointly by WisDOT and the Wisconsin Historical Society and include evaluation of the resources to determine eligibility to the National Register of Historic Places, assessment of effects to determine whether an adverse effect will occur, consultation with the State Historic Preservation Office (SHPO), Native American Tribes, and other parties indicating an interest in the historic resources, and implementation of agreements reached to account for unavoidable adverse impacts.</w:t>
      </w:r>
    </w:p>
    <w:p w14:paraId="3E92089F" w14:textId="77777777" w:rsidR="00BB73E2" w:rsidRDefault="00BB73E2" w:rsidP="00BB73E2">
      <w:pPr>
        <w:pStyle w:val="BodyText"/>
      </w:pPr>
      <w:r>
        <w:t>FHWA is the lead federal agency for the Section 106 consultation process, in cooperation with WisDOT.</w:t>
      </w:r>
    </w:p>
    <w:p w14:paraId="0361960E" w14:textId="77777777" w:rsidR="00BB73E2" w:rsidRDefault="00BB73E2" w:rsidP="00BB73E2">
      <w:pPr>
        <w:pStyle w:val="Heading1"/>
      </w:pPr>
      <w:bookmarkStart w:id="84" w:name="_Toc435605333"/>
      <w:r>
        <w:lastRenderedPageBreak/>
        <w:t>Section 13</w:t>
      </w:r>
      <w:bookmarkEnd w:id="84"/>
    </w:p>
    <w:p w14:paraId="51C645D7" w14:textId="77777777" w:rsidR="00BB73E2" w:rsidRDefault="00480B71" w:rsidP="00BB73E2">
      <w:pPr>
        <w:pStyle w:val="10Report"/>
      </w:pPr>
      <w:bookmarkStart w:id="85" w:name="_Toc414349146"/>
      <w:bookmarkStart w:id="86" w:name="_Toc435605334"/>
      <w:r>
        <w:t>Archeo</w:t>
      </w:r>
      <w:r w:rsidR="00BB73E2">
        <w:t>logical Resources Impact Methodology</w:t>
      </w:r>
      <w:bookmarkEnd w:id="85"/>
      <w:bookmarkEnd w:id="86"/>
    </w:p>
    <w:p w14:paraId="3E723022" w14:textId="77777777" w:rsidR="00BB73E2" w:rsidRDefault="00BB73E2" w:rsidP="00BB73E2">
      <w:pPr>
        <w:pStyle w:val="11Report"/>
      </w:pPr>
      <w:bookmarkStart w:id="87" w:name="_Toc414349147"/>
      <w:bookmarkStart w:id="88" w:name="_Toc435605335"/>
      <w:r>
        <w:t>Laws, Regulations, and Guidelines</w:t>
      </w:r>
      <w:bookmarkEnd w:id="87"/>
      <w:bookmarkEnd w:id="88"/>
    </w:p>
    <w:p w14:paraId="3DAD58D3" w14:textId="77777777" w:rsidR="00BB73E2" w:rsidRDefault="00BB73E2" w:rsidP="001C0204">
      <w:pPr>
        <w:pStyle w:val="BodyTextBeforeBullet"/>
      </w:pPr>
      <w:r w:rsidRPr="00BB73E2">
        <w:t>Archaeological  impacts  for  transportation  projects  are  evaluated  in  accordance  with  the following key regulations and guidance:</w:t>
      </w:r>
    </w:p>
    <w:p w14:paraId="3E3573A4" w14:textId="77777777" w:rsidR="00BB73E2" w:rsidRDefault="00BB73E2" w:rsidP="001C0204">
      <w:pPr>
        <w:pStyle w:val="BulletFirst"/>
      </w:pPr>
      <w:r>
        <w:t>Section 106 of the National Historic Preservation Act as amended (16 USC 470)</w:t>
      </w:r>
    </w:p>
    <w:p w14:paraId="23A21E04" w14:textId="77777777" w:rsidR="00BB73E2" w:rsidRDefault="00BB73E2" w:rsidP="001C0204">
      <w:pPr>
        <w:pStyle w:val="BulletFirst"/>
      </w:pPr>
      <w:r>
        <w:t>NPS regulations for curation of federally-owned and administered archaeological collections (36 CFR 79)</w:t>
      </w:r>
    </w:p>
    <w:p w14:paraId="1D664537" w14:textId="77777777" w:rsidR="00CA4F38" w:rsidRDefault="00CA4F38" w:rsidP="001C0204">
      <w:pPr>
        <w:pStyle w:val="BulletFirst"/>
      </w:pPr>
      <w:r>
        <w:t>NPS Secretary of the Interior’s Archaeology and Historic Preservation Standards and Guidelines, as amended and updated</w:t>
      </w:r>
    </w:p>
    <w:p w14:paraId="777A0693" w14:textId="77777777" w:rsidR="00BB73E2" w:rsidRDefault="00BB73E2" w:rsidP="001C0204">
      <w:pPr>
        <w:pStyle w:val="BulletFirst"/>
      </w:pPr>
      <w:r>
        <w:t>FHWA’s Technical Advisory T6640.8A, Guidance for Preparing and Processing Environmental and Section 4(f) Documents, 1987</w:t>
      </w:r>
    </w:p>
    <w:p w14:paraId="1F5B2D11" w14:textId="77777777" w:rsidR="00CA4F38" w:rsidRDefault="00CA4F38" w:rsidP="001C0204">
      <w:pPr>
        <w:pStyle w:val="BulletFirst"/>
      </w:pPr>
      <w:r>
        <w:t>U.S. Army Corps of Engineers Regulations for Processing Department of the Army Permits (33 CFR, Park 325); Appendix C of the regulations includes procedures for protection of historic properties</w:t>
      </w:r>
    </w:p>
    <w:p w14:paraId="07DC9BCD" w14:textId="77777777" w:rsidR="00CA4F38" w:rsidRDefault="00CA4F38" w:rsidP="001C0204">
      <w:pPr>
        <w:pStyle w:val="BulletFirst"/>
      </w:pPr>
      <w:r>
        <w:t>Chapter 157 Wisconsin Statutes, Disposition of Human Remains; Wis. Stat § 157.70 Burial Sties Preservation</w:t>
      </w:r>
    </w:p>
    <w:p w14:paraId="3551CAE9" w14:textId="77777777" w:rsidR="00BB73E2" w:rsidRDefault="00BB73E2" w:rsidP="001C0204">
      <w:pPr>
        <w:pStyle w:val="BulletFirst"/>
      </w:pPr>
      <w:r>
        <w:t>WisDOT’s FDM, Chapter 26, Cultural Resource Preservation</w:t>
      </w:r>
    </w:p>
    <w:p w14:paraId="1DE21268" w14:textId="77777777" w:rsidR="006476BB" w:rsidRDefault="00CA4F38" w:rsidP="001C0204">
      <w:pPr>
        <w:pStyle w:val="BulletFirst-Lastinlist"/>
      </w:pPr>
      <w:r>
        <w:t>Guide for public Archaeology in Wisconsin.  The Wisconsin Archaeological Survey, August 2012</w:t>
      </w:r>
    </w:p>
    <w:p w14:paraId="04E8D762" w14:textId="77777777" w:rsidR="006775C9" w:rsidRDefault="006775C9" w:rsidP="006476BB">
      <w:pPr>
        <w:pStyle w:val="11Report"/>
        <w:spacing w:after="0" w:line="240" w:lineRule="auto"/>
      </w:pPr>
      <w:bookmarkStart w:id="89" w:name="_Toc414349148"/>
      <w:bookmarkStart w:id="90" w:name="_Toc435605336"/>
      <w:r>
        <w:t>General Methodology</w:t>
      </w:r>
      <w:bookmarkEnd w:id="89"/>
      <w:bookmarkEnd w:id="90"/>
    </w:p>
    <w:p w14:paraId="739B7588" w14:textId="77777777" w:rsidR="00CA4F38" w:rsidRDefault="00CA4F38" w:rsidP="00CA4F38">
      <w:pPr>
        <w:pStyle w:val="BodyText"/>
      </w:pPr>
      <w:bookmarkStart w:id="91" w:name="_Toc435605337"/>
      <w:r>
        <w:t>Impact evaluation includes identification of archaeological resources in the project’s area of potential effect which generally consists of existing and proposed right-of-way, temporary and permanent easements, equipment staging areas, and other land that would be disturbed by the project.</w:t>
      </w:r>
    </w:p>
    <w:p w14:paraId="2DF8E5AF" w14:textId="77777777" w:rsidR="00CA4F38" w:rsidRDefault="00CA4F38" w:rsidP="00CA4F38">
      <w:pPr>
        <w:pStyle w:val="BodyText"/>
      </w:pPr>
      <w:r>
        <w:t>Archaeological investigations are done by qualified professionals as defined by the NPS and WHS in accordance with established procedures developed jointly by the NPS and the Wisconsin Historical Society and include evaluation of the resources to determine eligibility to the National Register of Historic Places (NRHP), assessment of effects to determine whether an adverse effect will occur, consultation with the SHPO, Indian tribes, and other parties indicating an interest in the archaeological resources, and implementation of agreements reached to account for unavoidable adverse impacts.</w:t>
      </w:r>
    </w:p>
    <w:p w14:paraId="4090270B" w14:textId="77777777" w:rsidR="00CA4F38" w:rsidRPr="001203BB" w:rsidRDefault="00CA4F38" w:rsidP="00CA4F38">
      <w:pPr>
        <w:pStyle w:val="BodyText"/>
      </w:pPr>
      <w:r w:rsidRPr="001203BB">
        <w:t>The services of a</w:t>
      </w:r>
      <w:r>
        <w:t xml:space="preserve"> qualified professional will</w:t>
      </w:r>
      <w:r w:rsidRPr="001203BB">
        <w:t xml:space="preserve"> be required to determine</w:t>
      </w:r>
      <w:r>
        <w:t xml:space="preserve"> if</w:t>
      </w:r>
      <w:r w:rsidRPr="001203BB">
        <w:t xml:space="preserve"> any encountered skeletal material is human or if any burial site boundary extends into the proj</w:t>
      </w:r>
      <w:r>
        <w:t>ect’s Area of Potential Effect.</w:t>
      </w:r>
    </w:p>
    <w:p w14:paraId="75369ADF" w14:textId="77777777" w:rsidR="006775C9" w:rsidRDefault="006775C9" w:rsidP="006775C9">
      <w:pPr>
        <w:pStyle w:val="Heading1"/>
      </w:pPr>
      <w:r>
        <w:lastRenderedPageBreak/>
        <w:t>Section 14</w:t>
      </w:r>
      <w:bookmarkEnd w:id="91"/>
    </w:p>
    <w:p w14:paraId="4AE060F6" w14:textId="77777777" w:rsidR="006775C9" w:rsidRDefault="006775C9" w:rsidP="006775C9">
      <w:pPr>
        <w:pStyle w:val="10Report"/>
      </w:pPr>
      <w:bookmarkStart w:id="92" w:name="_Toc414349150"/>
      <w:bookmarkStart w:id="93" w:name="_Toc435605338"/>
      <w:r>
        <w:t>Business and Residential Relocation Impact Methodology</w:t>
      </w:r>
      <w:bookmarkEnd w:id="92"/>
      <w:bookmarkEnd w:id="93"/>
    </w:p>
    <w:p w14:paraId="1CF49243" w14:textId="77777777" w:rsidR="006775C9" w:rsidRDefault="006775C9" w:rsidP="006775C9">
      <w:pPr>
        <w:pStyle w:val="11Report"/>
      </w:pPr>
      <w:bookmarkStart w:id="94" w:name="_Toc414349151"/>
      <w:bookmarkStart w:id="95" w:name="_Toc435605339"/>
      <w:r>
        <w:t>Laws, Regulations, and Guidelines</w:t>
      </w:r>
      <w:bookmarkEnd w:id="94"/>
      <w:bookmarkEnd w:id="95"/>
    </w:p>
    <w:p w14:paraId="6D9BE675" w14:textId="77777777" w:rsidR="006775C9" w:rsidRDefault="006775C9" w:rsidP="001C0204">
      <w:pPr>
        <w:pStyle w:val="BodyTextBeforeBullet"/>
      </w:pPr>
      <w:r>
        <w:t>Business and residential impacts are evaluated in accordance with these key laws, regulations or guidelines:</w:t>
      </w:r>
    </w:p>
    <w:p w14:paraId="10E519B5" w14:textId="77777777" w:rsidR="006775C9" w:rsidRDefault="006775C9" w:rsidP="001C0204">
      <w:pPr>
        <w:pStyle w:val="BulletFirst"/>
      </w:pPr>
      <w:r>
        <w:t>The Uniform Relocation Assistance and Real Property Acquisition Policies Act of 1970 as amended (49 CFR Part 24)</w:t>
      </w:r>
    </w:p>
    <w:p w14:paraId="4017EA54" w14:textId="77777777" w:rsidR="006476BB" w:rsidRDefault="006775C9" w:rsidP="001C0204">
      <w:pPr>
        <w:pStyle w:val="BulletFirst-Lastinlist"/>
      </w:pPr>
      <w:r>
        <w:t>FHWA  Technical  Advisory  T6640.8A,  Guidance  for  Preparing  and  Processing Environmental and Section 4(f) Documents, 1987</w:t>
      </w:r>
    </w:p>
    <w:p w14:paraId="70856D7B" w14:textId="77777777" w:rsidR="006775C9" w:rsidRDefault="006775C9" w:rsidP="006476BB">
      <w:pPr>
        <w:pStyle w:val="11Report"/>
        <w:spacing w:after="0" w:line="240" w:lineRule="auto"/>
      </w:pPr>
      <w:bookmarkStart w:id="96" w:name="_Toc414349152"/>
      <w:bookmarkStart w:id="97" w:name="_Toc435605340"/>
      <w:r>
        <w:t>General Methodology</w:t>
      </w:r>
      <w:bookmarkEnd w:id="96"/>
      <w:bookmarkEnd w:id="97"/>
      <w:r>
        <w:t xml:space="preserve"> </w:t>
      </w:r>
    </w:p>
    <w:p w14:paraId="49C60723" w14:textId="77777777" w:rsidR="006775C9" w:rsidRDefault="006775C9" w:rsidP="006775C9">
      <w:pPr>
        <w:pStyle w:val="BodyText"/>
      </w:pPr>
      <w:r w:rsidRPr="006775C9">
        <w:t>Evaluation of business impacts includes an estimate of the number and types of businesses to be displaced, number of employees/jobs affected, any special characteristics, and availability of replacement business sites. Evaluation of residential impacts includes an estimate of the number of homes to be displaced including family characteristics; availability of comparable decent, safe, and sanitary housing in the area; any measure to be taken when replacement housing is insufficient; and identification of any special relocation needs. Depending on the number and types of businesses or homes displaced, a Conceptual Stage Relocation Plan (CSRP) may be prepared as part of the EIS. Impacts to businesses and homes due to changes in access during and after construction are also evaluated.</w:t>
      </w:r>
    </w:p>
    <w:p w14:paraId="4D0CA281" w14:textId="77777777" w:rsidR="00985246" w:rsidRDefault="006775C9" w:rsidP="00094045">
      <w:pPr>
        <w:pStyle w:val="BodyText"/>
      </w:pPr>
      <w:r w:rsidRPr="006775C9">
        <w:t xml:space="preserve">. </w:t>
      </w:r>
    </w:p>
    <w:p w14:paraId="78C31211" w14:textId="77777777" w:rsidR="00985246" w:rsidRDefault="00985246" w:rsidP="00985246"/>
    <w:p w14:paraId="6E9902E5" w14:textId="77777777" w:rsidR="006775C9" w:rsidRDefault="006775C9" w:rsidP="006775C9">
      <w:pPr>
        <w:pStyle w:val="Heading1"/>
      </w:pPr>
      <w:bookmarkStart w:id="98" w:name="_Toc435605341"/>
      <w:r>
        <w:lastRenderedPageBreak/>
        <w:t>Section 15</w:t>
      </w:r>
      <w:bookmarkEnd w:id="98"/>
    </w:p>
    <w:p w14:paraId="7F10FA9B" w14:textId="77777777" w:rsidR="006775C9" w:rsidRDefault="006775C9" w:rsidP="006775C9">
      <w:pPr>
        <w:pStyle w:val="10Report"/>
      </w:pPr>
      <w:bookmarkStart w:id="99" w:name="_Toc414349154"/>
      <w:bookmarkStart w:id="100" w:name="_Toc435605342"/>
      <w:r>
        <w:t>Socio-Economic Impact Methodology</w:t>
      </w:r>
      <w:bookmarkEnd w:id="99"/>
      <w:bookmarkEnd w:id="100"/>
    </w:p>
    <w:p w14:paraId="496B1068" w14:textId="77777777" w:rsidR="006775C9" w:rsidRDefault="006775C9" w:rsidP="006775C9">
      <w:pPr>
        <w:pStyle w:val="11Report"/>
      </w:pPr>
      <w:bookmarkStart w:id="101" w:name="_Toc414349155"/>
      <w:bookmarkStart w:id="102" w:name="_Toc435605343"/>
      <w:r>
        <w:t>Laws, Regulations, and Guidelines</w:t>
      </w:r>
      <w:bookmarkEnd w:id="101"/>
      <w:bookmarkEnd w:id="102"/>
    </w:p>
    <w:p w14:paraId="2B61489D" w14:textId="77777777" w:rsidR="006775C9" w:rsidRPr="006775C9" w:rsidRDefault="006775C9" w:rsidP="001C0204">
      <w:pPr>
        <w:pStyle w:val="BodyTextBeforeBullet"/>
      </w:pPr>
      <w:r w:rsidRPr="006775C9">
        <w:t>Socioeconomic  impacts  are  evaluated  in  accordance  with  these  key  laws,  regulations  or guidelines:</w:t>
      </w:r>
    </w:p>
    <w:p w14:paraId="4E2B78EA" w14:textId="77777777" w:rsidR="006775C9" w:rsidRDefault="006775C9" w:rsidP="001C0204">
      <w:pPr>
        <w:pStyle w:val="BulletFirst"/>
      </w:pPr>
      <w:r>
        <w:t>FHWA  Technical  Advisory  T6640.8A,  Guidance  for  Preparing  and  Processing Environmental and Section 4(f) Documents, 1987</w:t>
      </w:r>
    </w:p>
    <w:p w14:paraId="74CA8697" w14:textId="77777777" w:rsidR="006775C9" w:rsidRDefault="006775C9" w:rsidP="001C0204">
      <w:pPr>
        <w:pStyle w:val="BulletFirst"/>
      </w:pPr>
      <w:r>
        <w:t>WisDOT Facilities Development Manual (FDM) Chapter 25, Socioeconomic Factors</w:t>
      </w:r>
    </w:p>
    <w:p w14:paraId="189A4A0A" w14:textId="77777777" w:rsidR="007304B4" w:rsidRDefault="007304B4" w:rsidP="001C0204">
      <w:pPr>
        <w:pStyle w:val="BulletFirst-Lastinlist"/>
      </w:pPr>
      <w:r>
        <w:t>Bikeways and Sidewalks in Highway Projects, Wisconsin Administrative Code Chapter 75 (Trans 75)</w:t>
      </w:r>
    </w:p>
    <w:p w14:paraId="72172CC8" w14:textId="77777777" w:rsidR="006775C9" w:rsidRDefault="006775C9" w:rsidP="006476BB">
      <w:pPr>
        <w:pStyle w:val="11Report"/>
        <w:spacing w:after="0"/>
      </w:pPr>
      <w:bookmarkStart w:id="103" w:name="_Toc414349156"/>
      <w:bookmarkStart w:id="104" w:name="_Toc435605344"/>
      <w:r>
        <w:t>General Methodology</w:t>
      </w:r>
      <w:bookmarkEnd w:id="103"/>
      <w:bookmarkEnd w:id="104"/>
    </w:p>
    <w:p w14:paraId="7E1DFBF9" w14:textId="77777777" w:rsidR="006775C9" w:rsidRDefault="006775C9" w:rsidP="006775C9">
      <w:pPr>
        <w:pStyle w:val="BodyText"/>
      </w:pPr>
      <w:r w:rsidRPr="006775C9">
        <w:t>Evaluation of social impacts includes applicable changes in neighborhoods or community cohesion; changes in travel patterns and accessibility; impacts on community facilities; impacts on traffic safety/public safety; and impacts on any special groups such as elderly, handicapped, minority, and transit-dependent persons. Evaluation of economic impacts includes cost estimates of the proposed action and its alternatives, effects on highway-dependent businesses and effects on existing and planned business development. Socioeconomic impacts that can be quantified based on available data will be presented as such in the EIS and other impacts will be discussed qualitatively.</w:t>
      </w:r>
    </w:p>
    <w:p w14:paraId="5F588175" w14:textId="77777777" w:rsidR="00985246" w:rsidRDefault="00985246" w:rsidP="00985246"/>
    <w:p w14:paraId="616B4509" w14:textId="77777777" w:rsidR="006775C9" w:rsidRDefault="006775C9" w:rsidP="006775C9">
      <w:pPr>
        <w:pStyle w:val="Heading1"/>
      </w:pPr>
      <w:bookmarkStart w:id="105" w:name="_Toc435605345"/>
      <w:r>
        <w:lastRenderedPageBreak/>
        <w:t>Section 16</w:t>
      </w:r>
      <w:bookmarkEnd w:id="105"/>
    </w:p>
    <w:p w14:paraId="6B445ACF" w14:textId="77777777" w:rsidR="006775C9" w:rsidRDefault="008B4F78" w:rsidP="006775C9">
      <w:pPr>
        <w:pStyle w:val="10Report"/>
      </w:pPr>
      <w:bookmarkStart w:id="106" w:name="_Toc414349158"/>
      <w:bookmarkStart w:id="107" w:name="_Toc435605346"/>
      <w:r>
        <w:t>Environmental Justice Impact Methodology</w:t>
      </w:r>
      <w:bookmarkEnd w:id="106"/>
      <w:bookmarkEnd w:id="107"/>
    </w:p>
    <w:p w14:paraId="385CB0A9" w14:textId="77777777" w:rsidR="008B4F78" w:rsidRDefault="008B4F78" w:rsidP="008B4F78">
      <w:pPr>
        <w:pStyle w:val="11Report"/>
      </w:pPr>
      <w:bookmarkStart w:id="108" w:name="_Toc414349159"/>
      <w:bookmarkStart w:id="109" w:name="_Toc435605347"/>
      <w:r>
        <w:t>Laws, Regulations, and Guidelines</w:t>
      </w:r>
      <w:bookmarkEnd w:id="108"/>
      <w:bookmarkEnd w:id="109"/>
    </w:p>
    <w:p w14:paraId="56F207CE" w14:textId="77777777" w:rsidR="008B4F78" w:rsidRDefault="008B4F78" w:rsidP="001C0204">
      <w:pPr>
        <w:pStyle w:val="BodyTextBeforeBullet"/>
      </w:pPr>
      <w:r w:rsidRPr="008B4F78">
        <w:t>Environmental Justice impacts are evaluated in accordance with these key laws, regulations or guidelines:</w:t>
      </w:r>
    </w:p>
    <w:p w14:paraId="1E223D75" w14:textId="77777777" w:rsidR="008B4F78" w:rsidRDefault="008B4F78" w:rsidP="001C0204">
      <w:pPr>
        <w:pStyle w:val="BulletFirst"/>
      </w:pPr>
      <w:r>
        <w:t>Executive  Order  12898,  Federal  Actions  to  Address  Environmental  Justice  in Minority Populations and Low-Income Populations, 1994</w:t>
      </w:r>
    </w:p>
    <w:p w14:paraId="229C8041" w14:textId="77777777" w:rsidR="008B4F78" w:rsidRDefault="008B4F78" w:rsidP="001C0204">
      <w:pPr>
        <w:pStyle w:val="BulletFirst"/>
      </w:pPr>
      <w:r>
        <w:t>Title VI of the federal Civil Rights Act, 42 USC Section 2000d</w:t>
      </w:r>
    </w:p>
    <w:p w14:paraId="68F113C7" w14:textId="77777777" w:rsidR="008B4F78" w:rsidRDefault="008B4F78" w:rsidP="001C0204">
      <w:pPr>
        <w:pStyle w:val="BulletFirst"/>
      </w:pPr>
      <w:r>
        <w:t>U.S. DOT Order on Environmental Justice, DOT Order 5610.2(a), 1997 and as updated (Federal Register Vol. 77, No. 91, May 10, 2012)</w:t>
      </w:r>
    </w:p>
    <w:p w14:paraId="0390B527" w14:textId="77777777" w:rsidR="008B4F78" w:rsidRDefault="008B4F78" w:rsidP="001C0204">
      <w:pPr>
        <w:pStyle w:val="BulletFirst"/>
      </w:pPr>
      <w:r>
        <w:t>FHWA Order T6640.23, FHWA Actions to Address Environmental Justice in Minority Populations and Low-Income Populations, 1998</w:t>
      </w:r>
    </w:p>
    <w:p w14:paraId="6182564F" w14:textId="77777777" w:rsidR="008B4F78" w:rsidRDefault="008B4F78" w:rsidP="001C0204">
      <w:pPr>
        <w:pStyle w:val="BulletFirst-Lastinlist"/>
      </w:pPr>
      <w:r>
        <w:t>WisDOT FDM Chapter 21-15-1, Format and Content of Environmental Documents (includes Environmental Justice as one of the factors to be considered when evaluating resource impacts)</w:t>
      </w:r>
    </w:p>
    <w:p w14:paraId="6035F6EE" w14:textId="77777777" w:rsidR="008B4F78" w:rsidRDefault="008B4F78" w:rsidP="006476BB">
      <w:pPr>
        <w:pStyle w:val="11Report"/>
        <w:spacing w:after="0"/>
      </w:pPr>
      <w:bookmarkStart w:id="110" w:name="_Toc414349160"/>
      <w:bookmarkStart w:id="111" w:name="_Toc435605348"/>
      <w:r>
        <w:t>General Methodology</w:t>
      </w:r>
      <w:bookmarkEnd w:id="110"/>
      <w:bookmarkEnd w:id="111"/>
    </w:p>
    <w:p w14:paraId="114EE753" w14:textId="77777777" w:rsidR="008B4F78" w:rsidRDefault="008B4F78" w:rsidP="008B4F78">
      <w:pPr>
        <w:pStyle w:val="BodyText"/>
      </w:pPr>
      <w:r>
        <w:t>The proposed action and its alternatives are evaluated to determine whether there would be disproportionately high and adverse impacts on minority and low income populations with respect to human health and the environment. Potential impact categories include air, noise, or water pollution; increased traffic congestion; changes in aesthetic value; disruption of community cohesion or economic vitality; changes in the availability of public and private facilities and services; adverse employment effects; and displacement of homes, businesses, or other facilities.</w:t>
      </w:r>
    </w:p>
    <w:p w14:paraId="1B0D0CFB" w14:textId="77777777" w:rsidR="008B4F78" w:rsidRDefault="008B4F78" w:rsidP="001C0204">
      <w:pPr>
        <w:pStyle w:val="BodyTextBeforeBullet"/>
      </w:pPr>
      <w:r>
        <w:t>Consideration of Environmental Justice in transportation decision-making is based on the following principles listed in the WisDOT FDM Chapter 21-15-1:</w:t>
      </w:r>
    </w:p>
    <w:p w14:paraId="5EB7CB01" w14:textId="77777777" w:rsidR="008B4F78" w:rsidRDefault="008B4F78" w:rsidP="001C0204">
      <w:pPr>
        <w:pStyle w:val="BulletFirst"/>
      </w:pPr>
      <w:r>
        <w:t>Avoid, minimize, or mitigate disproportionately high and adverse human health and environmental effects on minority populations and low-income populations</w:t>
      </w:r>
    </w:p>
    <w:p w14:paraId="4BF3CCB0" w14:textId="77777777" w:rsidR="008B4F78" w:rsidRDefault="008B4F78" w:rsidP="001C0204">
      <w:pPr>
        <w:pStyle w:val="BulletFirst"/>
      </w:pPr>
      <w:r>
        <w:t>Ensure the full and fair participation by all potentially affected communities in the transportation decision-making process</w:t>
      </w:r>
    </w:p>
    <w:p w14:paraId="63006848" w14:textId="77777777" w:rsidR="008B4F78" w:rsidRDefault="008B4F78" w:rsidP="001C0204">
      <w:pPr>
        <w:pStyle w:val="BulletFirst-Lastinlist"/>
      </w:pPr>
      <w:r>
        <w:t>Prevent the denial of, reduction in, or significant delay in the receipt of benefits by minority and low-income populations</w:t>
      </w:r>
    </w:p>
    <w:p w14:paraId="21AD8506" w14:textId="77777777" w:rsidR="00985246" w:rsidRDefault="00985246" w:rsidP="00985246"/>
    <w:p w14:paraId="18D4FC1E" w14:textId="77777777" w:rsidR="008B4F78" w:rsidRDefault="008B4F78" w:rsidP="008B4F78">
      <w:pPr>
        <w:pStyle w:val="Heading1"/>
      </w:pPr>
      <w:bookmarkStart w:id="112" w:name="_Toc435605349"/>
      <w:r>
        <w:lastRenderedPageBreak/>
        <w:t>Section 17</w:t>
      </w:r>
      <w:bookmarkEnd w:id="112"/>
    </w:p>
    <w:p w14:paraId="3DD8C292" w14:textId="77777777" w:rsidR="008B4F78" w:rsidRDefault="00286ABF" w:rsidP="008B4F78">
      <w:pPr>
        <w:pStyle w:val="10Report"/>
      </w:pPr>
      <w:bookmarkStart w:id="113" w:name="_Toc414349162"/>
      <w:bookmarkStart w:id="114" w:name="_Toc435605350"/>
      <w:r>
        <w:t>Contaminated Sites Impact Methodology</w:t>
      </w:r>
      <w:bookmarkEnd w:id="113"/>
      <w:bookmarkEnd w:id="114"/>
    </w:p>
    <w:p w14:paraId="3FAD334E" w14:textId="77777777" w:rsidR="00286ABF" w:rsidRDefault="00286ABF" w:rsidP="00286ABF">
      <w:pPr>
        <w:pStyle w:val="11Report"/>
      </w:pPr>
      <w:bookmarkStart w:id="115" w:name="_Toc414349163"/>
      <w:bookmarkStart w:id="116" w:name="_Toc435605351"/>
      <w:r>
        <w:t>Laws, Regulations, and Guidelines</w:t>
      </w:r>
      <w:bookmarkEnd w:id="115"/>
      <w:bookmarkEnd w:id="116"/>
    </w:p>
    <w:p w14:paraId="72961020" w14:textId="77777777" w:rsidR="00286ABF" w:rsidRDefault="00286ABF" w:rsidP="0029147C">
      <w:pPr>
        <w:pStyle w:val="BodyTextBeforeBullet"/>
      </w:pPr>
      <w:r w:rsidRPr="00286ABF">
        <w:t>The impacts of potential environmental contaminants are evaluated in accordance with these key laws, regulations or guidelines:</w:t>
      </w:r>
    </w:p>
    <w:p w14:paraId="01F57ED6" w14:textId="77777777" w:rsidR="00286ABF" w:rsidRDefault="00286ABF" w:rsidP="0029147C">
      <w:pPr>
        <w:pStyle w:val="BulletFirst"/>
      </w:pPr>
      <w:r>
        <w:t>Resource Conservation and Recovery Act of 1976 as amended (42 USC 6901)</w:t>
      </w:r>
    </w:p>
    <w:p w14:paraId="420F77BD" w14:textId="77777777" w:rsidR="00286ABF" w:rsidRDefault="00286ABF" w:rsidP="0029147C">
      <w:pPr>
        <w:pStyle w:val="BulletFirst"/>
      </w:pPr>
      <w:r>
        <w:t>FHWA Technical Advisory T6640.8A, Guidance for Preparing and Processing Environmental and Section 4(f) Documents, 1987</w:t>
      </w:r>
    </w:p>
    <w:p w14:paraId="667156A4" w14:textId="77777777" w:rsidR="00286ABF" w:rsidRDefault="00286ABF" w:rsidP="0029147C">
      <w:pPr>
        <w:pStyle w:val="BulletFirst-Lastinlist"/>
      </w:pPr>
      <w:r>
        <w:t>WisDOT FDM, Chapter 21, Section 35, Contaminated Site Assessments and Remediation</w:t>
      </w:r>
    </w:p>
    <w:p w14:paraId="2515BF46" w14:textId="77777777" w:rsidR="00286ABF" w:rsidRDefault="00286ABF" w:rsidP="006476BB">
      <w:pPr>
        <w:pStyle w:val="11Report"/>
        <w:spacing w:after="0"/>
      </w:pPr>
      <w:bookmarkStart w:id="117" w:name="_Toc414349164"/>
      <w:bookmarkStart w:id="118" w:name="_Toc435605352"/>
      <w:r>
        <w:t>General Methodology</w:t>
      </w:r>
      <w:bookmarkEnd w:id="117"/>
      <w:bookmarkEnd w:id="118"/>
    </w:p>
    <w:p w14:paraId="4E57B745" w14:textId="77777777" w:rsidR="00286ABF" w:rsidRDefault="00286ABF" w:rsidP="00286ABF">
      <w:pPr>
        <w:pStyle w:val="BodyText"/>
      </w:pPr>
      <w:r w:rsidRPr="00286ABF">
        <w:t>The Phase 1 investigation for potentially contaminated sites uses field observations, interviews and records searches to identify sites that have a high likelihood for contamination. Phase 1 screening is performed for all alternatives carried forward in the environmental document. A Phase 2 investigation which includes subsurface testing is performed on sites located within the area of effect for the preferred alternative. Further investigation is performed when necessary after a preferred alternative is selected. WisDOT also evaluates existing highway structures that need to be replaced or rehabilitated as part of a proposed transportation improvement to determine whether any asbestos materials were used in the construction, renovation or rehabilitation of the structures.</w:t>
      </w:r>
    </w:p>
    <w:p w14:paraId="161EBFEA" w14:textId="77777777" w:rsidR="00985246" w:rsidRDefault="00985246" w:rsidP="00985246"/>
    <w:p w14:paraId="34B5326D" w14:textId="77777777" w:rsidR="00286ABF" w:rsidRDefault="00286ABF" w:rsidP="00286ABF">
      <w:pPr>
        <w:pStyle w:val="Heading1"/>
      </w:pPr>
      <w:bookmarkStart w:id="119" w:name="_Toc435605353"/>
      <w:r>
        <w:lastRenderedPageBreak/>
        <w:t>Section 18</w:t>
      </w:r>
      <w:bookmarkEnd w:id="119"/>
    </w:p>
    <w:p w14:paraId="265C3ED7" w14:textId="77777777" w:rsidR="00286ABF" w:rsidRDefault="00286ABF" w:rsidP="00286ABF">
      <w:pPr>
        <w:pStyle w:val="10Report"/>
      </w:pPr>
      <w:bookmarkStart w:id="120" w:name="_Toc414349166"/>
      <w:bookmarkStart w:id="121" w:name="_Toc435605354"/>
      <w:r>
        <w:t>Indirect Effects Impact Methodology</w:t>
      </w:r>
      <w:bookmarkEnd w:id="120"/>
      <w:bookmarkEnd w:id="121"/>
    </w:p>
    <w:p w14:paraId="3BE37D45" w14:textId="77777777" w:rsidR="00286ABF" w:rsidRDefault="00286ABF" w:rsidP="00286ABF">
      <w:pPr>
        <w:pStyle w:val="11Report"/>
      </w:pPr>
      <w:bookmarkStart w:id="122" w:name="_Toc414349167"/>
      <w:bookmarkStart w:id="123" w:name="_Toc435605355"/>
      <w:r>
        <w:t>Laws, Regulations, and Guidelines</w:t>
      </w:r>
      <w:bookmarkEnd w:id="122"/>
      <w:bookmarkEnd w:id="123"/>
    </w:p>
    <w:p w14:paraId="21499EA1" w14:textId="77777777" w:rsidR="00286ABF" w:rsidRDefault="00286ABF" w:rsidP="0029147C">
      <w:pPr>
        <w:pStyle w:val="BodyTextBeforeBullet"/>
      </w:pPr>
      <w:r>
        <w:t xml:space="preserve">Indirect effects are evaluated in accordance with these key laws, regulations, or guidelines. </w:t>
      </w:r>
    </w:p>
    <w:p w14:paraId="205742CF" w14:textId="77777777" w:rsidR="00286ABF" w:rsidRDefault="00286ABF" w:rsidP="0029147C">
      <w:pPr>
        <w:pStyle w:val="BulletFirst"/>
      </w:pPr>
      <w:r>
        <w:t>National Cooperative Research Program (NCHRP) Report 466, Desk Reference for Estimating the Indirect Effects of Proposed Transportation Projects, 2002</w:t>
      </w:r>
    </w:p>
    <w:p w14:paraId="4EAABB24" w14:textId="77777777" w:rsidR="00286ABF" w:rsidRDefault="00286ABF" w:rsidP="0029147C">
      <w:pPr>
        <w:pStyle w:val="BulletFirst"/>
      </w:pPr>
      <w:r>
        <w:t>WisDOT Guidance for Conducting an Indirect</w:t>
      </w:r>
      <w:r w:rsidR="007304B4">
        <w:t xml:space="preserve"> Effects Analysis, November 2014</w:t>
      </w:r>
    </w:p>
    <w:p w14:paraId="06DA39E9" w14:textId="77777777" w:rsidR="00286ABF" w:rsidRDefault="00286ABF" w:rsidP="0029147C">
      <w:pPr>
        <w:pStyle w:val="BulletFirst"/>
      </w:pPr>
      <w:r>
        <w:t>40 CFR, Chapter 1, Section 230.11(g)(h); Protection of Environment, Environmental Protection Agency, Section 404(b)(1) Guidelines for Specification of Disposal Sites for Dredged or Fill Material</w:t>
      </w:r>
    </w:p>
    <w:p w14:paraId="7CEC4D59" w14:textId="77777777" w:rsidR="00286ABF" w:rsidRDefault="00286ABF" w:rsidP="0029147C">
      <w:pPr>
        <w:pStyle w:val="BulletFirst-Lastinlist"/>
      </w:pPr>
      <w:r>
        <w:t>33 CFR, Part 230, Section 320.4(a)(1); Navigation and Navigable Waters, General Regulatory Policies, General Policies for Evaluating Permit Applications</w:t>
      </w:r>
    </w:p>
    <w:p w14:paraId="106047E5" w14:textId="77777777" w:rsidR="00286ABF" w:rsidRDefault="00286ABF" w:rsidP="00286ABF">
      <w:pPr>
        <w:pStyle w:val="BodyText"/>
        <w:ind w:right="137"/>
        <w:jc w:val="both"/>
      </w:pPr>
      <w:r w:rsidRPr="00F423D0">
        <w:t>Indirect effects</w:t>
      </w:r>
      <w:r>
        <w:rPr>
          <w:b/>
        </w:rPr>
        <w:t xml:space="preserve"> </w:t>
      </w:r>
      <w:r>
        <w:t>are</w:t>
      </w:r>
      <w:r>
        <w:rPr>
          <w:spacing w:val="13"/>
        </w:rPr>
        <w:t xml:space="preserve"> </w:t>
      </w:r>
      <w:r>
        <w:rPr>
          <w:spacing w:val="-1"/>
        </w:rPr>
        <w:t>caused</w:t>
      </w:r>
      <w:r>
        <w:rPr>
          <w:spacing w:val="14"/>
        </w:rPr>
        <w:t xml:space="preserve"> </w:t>
      </w:r>
      <w:r>
        <w:t>by</w:t>
      </w:r>
      <w:r>
        <w:rPr>
          <w:spacing w:val="13"/>
        </w:rPr>
        <w:t xml:space="preserve"> </w:t>
      </w:r>
      <w:r>
        <w:t>the</w:t>
      </w:r>
      <w:r>
        <w:rPr>
          <w:spacing w:val="13"/>
        </w:rPr>
        <w:t xml:space="preserve"> </w:t>
      </w:r>
      <w:r>
        <w:t>action</w:t>
      </w:r>
      <w:r>
        <w:rPr>
          <w:spacing w:val="14"/>
        </w:rPr>
        <w:t xml:space="preserve"> </w:t>
      </w:r>
      <w:r>
        <w:t>and</w:t>
      </w:r>
      <w:r>
        <w:rPr>
          <w:spacing w:val="12"/>
        </w:rPr>
        <w:t xml:space="preserve"> </w:t>
      </w:r>
      <w:r>
        <w:t>are</w:t>
      </w:r>
      <w:r>
        <w:rPr>
          <w:spacing w:val="13"/>
        </w:rPr>
        <w:t xml:space="preserve"> </w:t>
      </w:r>
      <w:r>
        <w:t>later</w:t>
      </w:r>
      <w:r>
        <w:rPr>
          <w:spacing w:val="14"/>
        </w:rPr>
        <w:t xml:space="preserve"> </w:t>
      </w:r>
      <w:r>
        <w:t>in</w:t>
      </w:r>
      <w:r>
        <w:rPr>
          <w:spacing w:val="13"/>
        </w:rPr>
        <w:t xml:space="preserve"> </w:t>
      </w:r>
      <w:r>
        <w:rPr>
          <w:spacing w:val="-1"/>
        </w:rPr>
        <w:t>time</w:t>
      </w:r>
      <w:r>
        <w:rPr>
          <w:spacing w:val="13"/>
        </w:rPr>
        <w:t xml:space="preserve"> </w:t>
      </w:r>
      <w:r>
        <w:t>or</w:t>
      </w:r>
      <w:r>
        <w:rPr>
          <w:spacing w:val="14"/>
        </w:rPr>
        <w:t xml:space="preserve"> </w:t>
      </w:r>
      <w:r>
        <w:t>farther</w:t>
      </w:r>
      <w:r>
        <w:rPr>
          <w:spacing w:val="13"/>
        </w:rPr>
        <w:t xml:space="preserve"> </w:t>
      </w:r>
      <w:r>
        <w:t>removed</w:t>
      </w:r>
      <w:r>
        <w:rPr>
          <w:spacing w:val="14"/>
        </w:rPr>
        <w:t xml:space="preserve"> </w:t>
      </w:r>
      <w:r>
        <w:t>in</w:t>
      </w:r>
      <w:r>
        <w:rPr>
          <w:spacing w:val="14"/>
        </w:rPr>
        <w:t xml:space="preserve"> </w:t>
      </w:r>
      <w:r>
        <w:rPr>
          <w:spacing w:val="-1"/>
        </w:rPr>
        <w:t>distance,</w:t>
      </w:r>
      <w:r>
        <w:rPr>
          <w:spacing w:val="33"/>
          <w:w w:val="99"/>
        </w:rPr>
        <w:t xml:space="preserve"> </w:t>
      </w:r>
      <w:r>
        <w:t>but</w:t>
      </w:r>
      <w:r>
        <w:rPr>
          <w:spacing w:val="21"/>
        </w:rPr>
        <w:t xml:space="preserve"> </w:t>
      </w:r>
      <w:r>
        <w:t>are</w:t>
      </w:r>
      <w:r>
        <w:rPr>
          <w:spacing w:val="21"/>
        </w:rPr>
        <w:t xml:space="preserve"> </w:t>
      </w:r>
      <w:r>
        <w:t>still</w:t>
      </w:r>
      <w:r>
        <w:rPr>
          <w:spacing w:val="20"/>
        </w:rPr>
        <w:t xml:space="preserve"> </w:t>
      </w:r>
      <w:r>
        <w:t>reasonably</w:t>
      </w:r>
      <w:r>
        <w:rPr>
          <w:spacing w:val="21"/>
        </w:rPr>
        <w:t xml:space="preserve"> </w:t>
      </w:r>
      <w:r>
        <w:t>foreseeable.</w:t>
      </w:r>
      <w:r>
        <w:rPr>
          <w:spacing w:val="43"/>
        </w:rPr>
        <w:t xml:space="preserve"> </w:t>
      </w:r>
      <w:r>
        <w:t>Indirect</w:t>
      </w:r>
      <w:r>
        <w:rPr>
          <w:spacing w:val="21"/>
        </w:rPr>
        <w:t xml:space="preserve"> </w:t>
      </w:r>
      <w:r>
        <w:rPr>
          <w:spacing w:val="-1"/>
        </w:rPr>
        <w:t>effects</w:t>
      </w:r>
      <w:r>
        <w:rPr>
          <w:spacing w:val="21"/>
        </w:rPr>
        <w:t xml:space="preserve"> </w:t>
      </w:r>
      <w:r>
        <w:t>may</w:t>
      </w:r>
      <w:r>
        <w:rPr>
          <w:spacing w:val="22"/>
        </w:rPr>
        <w:t xml:space="preserve"> </w:t>
      </w:r>
      <w:r>
        <w:t>include</w:t>
      </w:r>
      <w:r>
        <w:rPr>
          <w:spacing w:val="21"/>
        </w:rPr>
        <w:t xml:space="preserve"> </w:t>
      </w:r>
      <w:r>
        <w:t>growth</w:t>
      </w:r>
      <w:r>
        <w:rPr>
          <w:spacing w:val="21"/>
        </w:rPr>
        <w:t xml:space="preserve"> </w:t>
      </w:r>
      <w:r>
        <w:t>inducing</w:t>
      </w:r>
      <w:r>
        <w:rPr>
          <w:spacing w:val="20"/>
        </w:rPr>
        <w:t xml:space="preserve"> </w:t>
      </w:r>
      <w:r>
        <w:t>effects</w:t>
      </w:r>
      <w:r>
        <w:rPr>
          <w:spacing w:val="21"/>
        </w:rPr>
        <w:t xml:space="preserve"> </w:t>
      </w:r>
      <w:r>
        <w:rPr>
          <w:spacing w:val="-1"/>
        </w:rPr>
        <w:t>and</w:t>
      </w:r>
      <w:r>
        <w:rPr>
          <w:spacing w:val="28"/>
          <w:w w:val="99"/>
        </w:rPr>
        <w:t xml:space="preserve"> </w:t>
      </w:r>
      <w:r>
        <w:t>other effects</w:t>
      </w:r>
      <w:r>
        <w:rPr>
          <w:spacing w:val="1"/>
        </w:rPr>
        <w:t xml:space="preserve"> </w:t>
      </w:r>
      <w:r>
        <w:t>related</w:t>
      </w:r>
      <w:r>
        <w:rPr>
          <w:spacing w:val="1"/>
        </w:rPr>
        <w:t xml:space="preserve"> </w:t>
      </w:r>
      <w:r>
        <w:t>to</w:t>
      </w:r>
      <w:r>
        <w:rPr>
          <w:spacing w:val="1"/>
        </w:rPr>
        <w:t xml:space="preserve"> </w:t>
      </w:r>
      <w:r>
        <w:t>induced</w:t>
      </w:r>
      <w:r>
        <w:rPr>
          <w:spacing w:val="1"/>
        </w:rPr>
        <w:t xml:space="preserve"> </w:t>
      </w:r>
      <w:r>
        <w:rPr>
          <w:spacing w:val="-1"/>
        </w:rPr>
        <w:t>changes</w:t>
      </w:r>
      <w:r>
        <w:rPr>
          <w:spacing w:val="1"/>
        </w:rPr>
        <w:t xml:space="preserve"> </w:t>
      </w:r>
      <w:r>
        <w:t>in</w:t>
      </w:r>
      <w:r>
        <w:rPr>
          <w:spacing w:val="1"/>
        </w:rPr>
        <w:t xml:space="preserve"> </w:t>
      </w:r>
      <w:r>
        <w:t>the pattern</w:t>
      </w:r>
      <w:r>
        <w:rPr>
          <w:spacing w:val="1"/>
        </w:rPr>
        <w:t xml:space="preserve"> </w:t>
      </w:r>
      <w:r>
        <w:t>of</w:t>
      </w:r>
      <w:r>
        <w:rPr>
          <w:spacing w:val="1"/>
        </w:rPr>
        <w:t xml:space="preserve"> </w:t>
      </w:r>
      <w:r>
        <w:rPr>
          <w:spacing w:val="-1"/>
        </w:rPr>
        <w:t>land</w:t>
      </w:r>
      <w:r>
        <w:rPr>
          <w:spacing w:val="1"/>
        </w:rPr>
        <w:t xml:space="preserve"> </w:t>
      </w:r>
      <w:r>
        <w:t>use,</w:t>
      </w:r>
      <w:r>
        <w:rPr>
          <w:spacing w:val="1"/>
        </w:rPr>
        <w:t xml:space="preserve"> </w:t>
      </w:r>
      <w:r>
        <w:rPr>
          <w:spacing w:val="-1"/>
        </w:rPr>
        <w:t>population</w:t>
      </w:r>
      <w:r>
        <w:rPr>
          <w:spacing w:val="1"/>
        </w:rPr>
        <w:t xml:space="preserve"> </w:t>
      </w:r>
      <w:r>
        <w:t>density</w:t>
      </w:r>
      <w:r>
        <w:rPr>
          <w:spacing w:val="1"/>
        </w:rPr>
        <w:t xml:space="preserve"> </w:t>
      </w:r>
      <w:r>
        <w:t>or</w:t>
      </w:r>
      <w:r>
        <w:rPr>
          <w:spacing w:val="1"/>
        </w:rPr>
        <w:t xml:space="preserve"> </w:t>
      </w:r>
      <w:r>
        <w:t>growth</w:t>
      </w:r>
      <w:r>
        <w:rPr>
          <w:spacing w:val="37"/>
          <w:w w:val="99"/>
        </w:rPr>
        <w:t xml:space="preserve"> </w:t>
      </w:r>
      <w:r>
        <w:t>rate,</w:t>
      </w:r>
      <w:r>
        <w:rPr>
          <w:spacing w:val="9"/>
        </w:rPr>
        <w:t xml:space="preserve"> </w:t>
      </w:r>
      <w:r>
        <w:t>and</w:t>
      </w:r>
      <w:r>
        <w:rPr>
          <w:spacing w:val="10"/>
        </w:rPr>
        <w:t xml:space="preserve"> </w:t>
      </w:r>
      <w:r>
        <w:t>related</w:t>
      </w:r>
      <w:r>
        <w:rPr>
          <w:spacing w:val="9"/>
        </w:rPr>
        <w:t xml:space="preserve"> </w:t>
      </w:r>
      <w:r>
        <w:t>effects</w:t>
      </w:r>
      <w:r>
        <w:rPr>
          <w:spacing w:val="10"/>
        </w:rPr>
        <w:t xml:space="preserve"> </w:t>
      </w:r>
      <w:r>
        <w:t>on</w:t>
      </w:r>
      <w:r>
        <w:rPr>
          <w:spacing w:val="9"/>
        </w:rPr>
        <w:t xml:space="preserve"> </w:t>
      </w:r>
      <w:r>
        <w:t>air</w:t>
      </w:r>
      <w:r>
        <w:rPr>
          <w:spacing w:val="10"/>
        </w:rPr>
        <w:t xml:space="preserve"> </w:t>
      </w:r>
      <w:r>
        <w:t>and</w:t>
      </w:r>
      <w:r>
        <w:rPr>
          <w:spacing w:val="12"/>
        </w:rPr>
        <w:t xml:space="preserve"> </w:t>
      </w:r>
      <w:r>
        <w:t>water</w:t>
      </w:r>
      <w:r>
        <w:rPr>
          <w:spacing w:val="9"/>
        </w:rPr>
        <w:t xml:space="preserve"> </w:t>
      </w:r>
      <w:r>
        <w:t>and</w:t>
      </w:r>
      <w:r>
        <w:rPr>
          <w:spacing w:val="10"/>
        </w:rPr>
        <w:t xml:space="preserve"> </w:t>
      </w:r>
      <w:r>
        <w:t>other</w:t>
      </w:r>
      <w:r>
        <w:rPr>
          <w:spacing w:val="9"/>
        </w:rPr>
        <w:t xml:space="preserve"> </w:t>
      </w:r>
      <w:r>
        <w:t>natural</w:t>
      </w:r>
      <w:r>
        <w:rPr>
          <w:spacing w:val="10"/>
        </w:rPr>
        <w:t xml:space="preserve"> </w:t>
      </w:r>
      <w:r>
        <w:t>systems,</w:t>
      </w:r>
      <w:r>
        <w:rPr>
          <w:spacing w:val="9"/>
        </w:rPr>
        <w:t xml:space="preserve"> </w:t>
      </w:r>
      <w:r>
        <w:t>including</w:t>
      </w:r>
      <w:r>
        <w:rPr>
          <w:spacing w:val="10"/>
        </w:rPr>
        <w:t xml:space="preserve"> </w:t>
      </w:r>
      <w:r>
        <w:t>ecosystems</w:t>
      </w:r>
      <w:r>
        <w:rPr>
          <w:spacing w:val="10"/>
        </w:rPr>
        <w:t xml:space="preserve"> </w:t>
      </w:r>
      <w:r>
        <w:t>(40</w:t>
      </w:r>
      <w:r>
        <w:rPr>
          <w:spacing w:val="21"/>
          <w:w w:val="99"/>
        </w:rPr>
        <w:t xml:space="preserve"> </w:t>
      </w:r>
      <w:r>
        <w:t>CFR</w:t>
      </w:r>
      <w:r>
        <w:rPr>
          <w:spacing w:val="-13"/>
        </w:rPr>
        <w:t xml:space="preserve"> </w:t>
      </w:r>
      <w:r>
        <w:t>1508.8).</w:t>
      </w:r>
    </w:p>
    <w:p w14:paraId="58B2D9B5" w14:textId="77777777" w:rsidR="00286ABF" w:rsidRDefault="00286ABF" w:rsidP="00286ABF">
      <w:pPr>
        <w:pStyle w:val="11Report"/>
      </w:pPr>
      <w:bookmarkStart w:id="124" w:name="_Toc414349168"/>
      <w:bookmarkStart w:id="125" w:name="_Toc435605356"/>
      <w:r>
        <w:t>General Methodology</w:t>
      </w:r>
      <w:bookmarkEnd w:id="124"/>
      <w:bookmarkEnd w:id="125"/>
    </w:p>
    <w:p w14:paraId="6056D376" w14:textId="77777777" w:rsidR="00286ABF" w:rsidRDefault="00286ABF" w:rsidP="0029147C">
      <w:pPr>
        <w:pStyle w:val="BodyTextBeforeBullet"/>
      </w:pPr>
      <w:r>
        <w:t>The indirect effects analysis methodology includes the following key components:</w:t>
      </w:r>
    </w:p>
    <w:p w14:paraId="7DFB467B" w14:textId="77777777" w:rsidR="00286ABF" w:rsidRDefault="00286ABF" w:rsidP="0029147C">
      <w:pPr>
        <w:pStyle w:val="BulletFirst"/>
      </w:pPr>
      <w:r>
        <w:t>Determine the study area boundaries</w:t>
      </w:r>
    </w:p>
    <w:p w14:paraId="2BCBDD1D" w14:textId="77777777" w:rsidR="00286ABF" w:rsidRDefault="00286ABF" w:rsidP="0029147C">
      <w:pPr>
        <w:pStyle w:val="BulletFirst"/>
      </w:pPr>
      <w:r>
        <w:t>Inventory the study area and notable features such as land use/development trends, demographics and natural resources including aquatic ecosystems</w:t>
      </w:r>
    </w:p>
    <w:p w14:paraId="46EE61E6" w14:textId="77777777" w:rsidR="00286ABF" w:rsidRDefault="00286ABF" w:rsidP="0029147C">
      <w:pPr>
        <w:pStyle w:val="BulletFirst"/>
      </w:pPr>
      <w:r>
        <w:t>Identify impact-causing activities of the proposed project alternatives</w:t>
      </w:r>
    </w:p>
    <w:p w14:paraId="422E8F85" w14:textId="77777777" w:rsidR="00286ABF" w:rsidRDefault="00286ABF" w:rsidP="0029147C">
      <w:pPr>
        <w:pStyle w:val="BulletFirst"/>
      </w:pPr>
      <w:r>
        <w:t>Identify the potentially significant indirect effects</w:t>
      </w:r>
    </w:p>
    <w:p w14:paraId="0F44A86D" w14:textId="77777777" w:rsidR="00286ABF" w:rsidRDefault="00286ABF" w:rsidP="0029147C">
      <w:pPr>
        <w:pStyle w:val="BulletFirst"/>
      </w:pPr>
      <w:r>
        <w:t>Analyze indirect effects, describe their significance for the project alternatives and evaluate assumptions</w:t>
      </w:r>
    </w:p>
    <w:p w14:paraId="57FE1F89" w14:textId="77777777" w:rsidR="00286ABF" w:rsidRDefault="00286ABF" w:rsidP="0029147C">
      <w:pPr>
        <w:pStyle w:val="BulletFirst"/>
      </w:pPr>
      <w:r>
        <w:t>Assess consequences and identify mitigation measures</w:t>
      </w:r>
    </w:p>
    <w:p w14:paraId="4B0C9E9D" w14:textId="77777777" w:rsidR="00286ABF" w:rsidRPr="006476BB" w:rsidRDefault="00286ABF" w:rsidP="0029147C">
      <w:pPr>
        <w:pStyle w:val="BulletFirst-Lastinlist"/>
        <w:rPr>
          <w:b/>
        </w:rPr>
      </w:pPr>
      <w:r>
        <w:t>The analysis is supported by input/information from local officials, agencies, and community outreach activities</w:t>
      </w:r>
    </w:p>
    <w:p w14:paraId="3E2DD0B1" w14:textId="77777777" w:rsidR="00286ABF" w:rsidRDefault="00F6018A" w:rsidP="00286ABF">
      <w:pPr>
        <w:pStyle w:val="Heading1"/>
      </w:pPr>
      <w:bookmarkStart w:id="126" w:name="_Toc435605357"/>
      <w:r>
        <w:lastRenderedPageBreak/>
        <w:t>Section 19</w:t>
      </w:r>
      <w:bookmarkEnd w:id="126"/>
    </w:p>
    <w:p w14:paraId="7EABE01A" w14:textId="77777777" w:rsidR="00F6018A" w:rsidRDefault="00F6018A" w:rsidP="00F6018A">
      <w:pPr>
        <w:pStyle w:val="10Report"/>
      </w:pPr>
      <w:bookmarkStart w:id="127" w:name="_Toc414349170"/>
      <w:bookmarkStart w:id="128" w:name="_Toc435605358"/>
      <w:r>
        <w:t>Cumulative Effects Impact Methodology</w:t>
      </w:r>
      <w:bookmarkEnd w:id="127"/>
      <w:bookmarkEnd w:id="128"/>
    </w:p>
    <w:p w14:paraId="22C1426E" w14:textId="77777777" w:rsidR="00F6018A" w:rsidRDefault="00F6018A" w:rsidP="00F6018A">
      <w:pPr>
        <w:pStyle w:val="11Report"/>
      </w:pPr>
      <w:bookmarkStart w:id="129" w:name="_Toc414349171"/>
      <w:bookmarkStart w:id="130" w:name="_Toc435605359"/>
      <w:r>
        <w:t>Laws, Regulations, and Guidelines</w:t>
      </w:r>
      <w:bookmarkEnd w:id="129"/>
      <w:bookmarkEnd w:id="130"/>
    </w:p>
    <w:p w14:paraId="6B1E2889" w14:textId="77777777" w:rsidR="00F6018A" w:rsidRDefault="00F6018A" w:rsidP="001C0204">
      <w:pPr>
        <w:pStyle w:val="BodyTextBeforeBullet"/>
      </w:pPr>
      <w:r>
        <w:t>Cumulative effects are evaluated in accordance wit</w:t>
      </w:r>
      <w:r w:rsidR="00C3525C">
        <w:t>h</w:t>
      </w:r>
      <w:r>
        <w:t xml:space="preserve"> these key laws, regulations or guidelines:</w:t>
      </w:r>
    </w:p>
    <w:p w14:paraId="7F0600E8" w14:textId="77777777" w:rsidR="00F6018A" w:rsidRDefault="00F6018A" w:rsidP="001C0204">
      <w:pPr>
        <w:pStyle w:val="BulletFirst"/>
      </w:pPr>
      <w:r>
        <w:t>Council on Environmental Quality (CEQ) publication, Considering Cumulative Effects under the National Environmental Policy Act, 1997</w:t>
      </w:r>
    </w:p>
    <w:p w14:paraId="245DCF46" w14:textId="77777777" w:rsidR="00F6018A" w:rsidRDefault="00F6018A" w:rsidP="001C0204">
      <w:pPr>
        <w:pStyle w:val="BulletFirst"/>
      </w:pPr>
      <w:r>
        <w:t>FHWA  position  paper,  Secondary  and  Cumulative  Impact  Assessment  in  the Highway Development Process, 1992</w:t>
      </w:r>
    </w:p>
    <w:p w14:paraId="3DE5882C" w14:textId="77777777" w:rsidR="00F6018A" w:rsidRDefault="00F6018A" w:rsidP="001C0204">
      <w:pPr>
        <w:pStyle w:val="BulletFirst"/>
      </w:pPr>
      <w:r>
        <w:t>WisDOT Guidance for Conducting a Cumulative Effects Analysis, November 2007</w:t>
      </w:r>
    </w:p>
    <w:p w14:paraId="29A5CE5C" w14:textId="77777777" w:rsidR="00F6018A" w:rsidRDefault="00F6018A" w:rsidP="001C0204">
      <w:pPr>
        <w:pStyle w:val="BulletFirst"/>
      </w:pPr>
      <w:r>
        <w:t>40 CFR, Chapter 1, Section 230.11(g)(h); Protection of Environment, Environmental Protection Agency, Section 404(b)(1) Guidelines for Specification of Disposal Sites for Dredged or Fill Material</w:t>
      </w:r>
    </w:p>
    <w:p w14:paraId="58EA791C" w14:textId="77777777" w:rsidR="00F6018A" w:rsidRDefault="00F6018A" w:rsidP="001C0204">
      <w:pPr>
        <w:pStyle w:val="BulletFirst-Lastinlist"/>
      </w:pPr>
      <w:r>
        <w:t>33 CFR, Part 230, Section 320.4(a)(1); Navigation and Navigable Waters, General Regulatory Policies, General Policies for Evaluating Permit Applications</w:t>
      </w:r>
    </w:p>
    <w:p w14:paraId="36351145" w14:textId="77777777" w:rsidR="00F6018A" w:rsidRDefault="00F6018A" w:rsidP="00F6018A">
      <w:pPr>
        <w:pStyle w:val="BodyText"/>
      </w:pPr>
      <w:r w:rsidRPr="00F423D0">
        <w:t>Cumulative effects</w:t>
      </w:r>
      <w:r w:rsidRPr="00F6018A">
        <w:t xml:space="preserve"> are impacts on the environment that result from the incremental impact of the action when added to other past, present, and reasonably foreseeable future actions reg</w:t>
      </w:r>
      <w:r w:rsidR="00CF46E2">
        <w:t>ardless of what agency (federal or non-f</w:t>
      </w:r>
      <w:r w:rsidRPr="00F6018A">
        <w:t>ederal) or person undertakes such other actions. Cumulative impacts can result from individually minor but collectively significant actions taking place over a period of time (40 CFR 1508.7).</w:t>
      </w:r>
    </w:p>
    <w:p w14:paraId="2CE465B3" w14:textId="77777777" w:rsidR="00F6018A" w:rsidRDefault="00F6018A" w:rsidP="00F6018A">
      <w:pPr>
        <w:pStyle w:val="11Report"/>
      </w:pPr>
      <w:bookmarkStart w:id="131" w:name="_Toc414349172"/>
      <w:bookmarkStart w:id="132" w:name="_Toc435605360"/>
      <w:r>
        <w:t>General Methodology</w:t>
      </w:r>
      <w:bookmarkEnd w:id="131"/>
      <w:bookmarkEnd w:id="132"/>
    </w:p>
    <w:p w14:paraId="511E5181" w14:textId="77777777" w:rsidR="00F6018A" w:rsidRDefault="00F6018A" w:rsidP="001C0204">
      <w:pPr>
        <w:pStyle w:val="BodyTextBeforeBullet"/>
      </w:pPr>
      <w:r>
        <w:t>The cumulative effect</w:t>
      </w:r>
      <w:r w:rsidR="00660012">
        <w:t xml:space="preserve">s analysis methodology includes </w:t>
      </w:r>
      <w:r>
        <w:t>the following key components:</w:t>
      </w:r>
    </w:p>
    <w:p w14:paraId="132994A9" w14:textId="77777777" w:rsidR="00F6018A" w:rsidRDefault="00F6018A" w:rsidP="001C0204">
      <w:pPr>
        <w:pStyle w:val="BulletFirst"/>
      </w:pPr>
      <w:r>
        <w:t>Identify the significant issues associated with the proposed action and define the assessment</w:t>
      </w:r>
    </w:p>
    <w:p w14:paraId="3D38E638" w14:textId="77777777" w:rsidR="00F6018A" w:rsidRDefault="00F6018A" w:rsidP="001C0204">
      <w:pPr>
        <w:pStyle w:val="BulletFirst"/>
      </w:pPr>
      <w:r>
        <w:t>Establish geographic scope for the analysis</w:t>
      </w:r>
    </w:p>
    <w:p w14:paraId="4AE4CF7B" w14:textId="77777777" w:rsidR="00F6018A" w:rsidRDefault="00F6018A" w:rsidP="001C0204">
      <w:pPr>
        <w:pStyle w:val="BulletFirst"/>
      </w:pPr>
      <w:r>
        <w:t>Establish future timeframe for analysis</w:t>
      </w:r>
    </w:p>
    <w:p w14:paraId="46F8730E" w14:textId="77777777" w:rsidR="00F6018A" w:rsidRDefault="00F6018A" w:rsidP="001C0204">
      <w:pPr>
        <w:pStyle w:val="BulletFirst"/>
      </w:pPr>
      <w:r>
        <w:t>Identify  other  actions  affecting  the  resources,  ecosystems  (including  aquatic ecosystems) and human communities of concern</w:t>
      </w:r>
    </w:p>
    <w:p w14:paraId="4462C3F7" w14:textId="77777777" w:rsidR="00F6018A" w:rsidRDefault="00F6018A" w:rsidP="001C0204">
      <w:pPr>
        <w:pStyle w:val="BulletFirst"/>
      </w:pPr>
      <w:r>
        <w:t>Characterize resources identified in terms of their response to change and capacity to withstand stress</w:t>
      </w:r>
    </w:p>
    <w:p w14:paraId="1C04B971" w14:textId="77777777" w:rsidR="00F6018A" w:rsidRDefault="00F6018A" w:rsidP="001C0204">
      <w:pPr>
        <w:pStyle w:val="BulletFirst"/>
      </w:pPr>
      <w:r>
        <w:t>Characterize the stresses affecting the resources and their relationship to regulatory thresholds</w:t>
      </w:r>
    </w:p>
    <w:p w14:paraId="7C4AEE4D" w14:textId="77777777" w:rsidR="00F6018A" w:rsidRDefault="00F6018A" w:rsidP="001C0204">
      <w:pPr>
        <w:pStyle w:val="BulletFirst"/>
      </w:pPr>
      <w:r>
        <w:t>Define a baseline condition for the resources</w:t>
      </w:r>
    </w:p>
    <w:p w14:paraId="61A50066" w14:textId="77777777" w:rsidR="00F6018A" w:rsidRDefault="00F6018A" w:rsidP="001C0204">
      <w:pPr>
        <w:pStyle w:val="BulletFirst"/>
      </w:pPr>
      <w:r>
        <w:t>Identify the important cause and effect relationships between human activities and resources</w:t>
      </w:r>
    </w:p>
    <w:p w14:paraId="120D2FC9" w14:textId="77777777" w:rsidR="00F6018A" w:rsidRDefault="00F6018A" w:rsidP="001C0204">
      <w:pPr>
        <w:pStyle w:val="BulletFirst"/>
      </w:pPr>
      <w:r>
        <w:t>Determine the magnitude and significance of cumulative effects</w:t>
      </w:r>
    </w:p>
    <w:p w14:paraId="1EEEE69F" w14:textId="77777777" w:rsidR="00F6018A" w:rsidRDefault="00F6018A" w:rsidP="001C0204">
      <w:pPr>
        <w:pStyle w:val="BulletFirst"/>
      </w:pPr>
      <w:r>
        <w:t>Modify or add alternatives to mitigate significant cumulative effects</w:t>
      </w:r>
    </w:p>
    <w:p w14:paraId="4E1228DE" w14:textId="77777777" w:rsidR="00F6018A" w:rsidRDefault="00F6018A" w:rsidP="001C0204">
      <w:pPr>
        <w:pStyle w:val="BulletFirst"/>
      </w:pPr>
      <w:r>
        <w:t>Monitor the cumulative effects of the</w:t>
      </w:r>
      <w:r w:rsidR="00156097">
        <w:t xml:space="preserve"> selected alternative and recommend </w:t>
      </w:r>
      <w:r>
        <w:t>management</w:t>
      </w:r>
      <w:r w:rsidR="00156097">
        <w:t xml:space="preserve"> practices as appropriate to prevent or mitigate undesirable effects.</w:t>
      </w:r>
    </w:p>
    <w:p w14:paraId="29B6B4F3" w14:textId="77777777" w:rsidR="00F6018A" w:rsidRDefault="00F6018A" w:rsidP="001C0204">
      <w:pPr>
        <w:pStyle w:val="BulletFirst-Lastinlist"/>
      </w:pPr>
      <w:r>
        <w:t>The analysis is supported by input/information from local officials, agencies, and community outreach activities</w:t>
      </w:r>
    </w:p>
    <w:p w14:paraId="6148A21F" w14:textId="77777777" w:rsidR="001C0204" w:rsidRDefault="001C0204" w:rsidP="001C0204">
      <w:pPr>
        <w:pStyle w:val="BodyText"/>
        <w:keepLines/>
      </w:pPr>
      <w:bookmarkStart w:id="133" w:name="QuickMark"/>
      <w:bookmarkEnd w:id="133"/>
    </w:p>
    <w:sectPr w:rsidR="001C0204" w:rsidSect="00750250">
      <w:headerReference w:type="even" r:id="rId28"/>
      <w:headerReference w:type="default" r:id="rId29"/>
      <w:footerReference w:type="even" r:id="rId30"/>
      <w:footerReference w:type="default" r:id="rId31"/>
      <w:headerReference w:type="first" r:id="rId32"/>
      <w:footerReference w:type="first" r:id="rId33"/>
      <w:type w:val="oddPage"/>
      <w:pgSz w:w="12240" w:h="15840" w:code="1"/>
      <w:pgMar w:top="1080" w:right="1080" w:bottom="1440" w:left="1440" w:header="1080" w:footer="720" w:gutter="0"/>
      <w:pgNumType w:start="1"/>
      <w:cols w:space="720"/>
      <w:titlePg/>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comment w:id="1" w:author="BROWN, JOEL R" w:date="2019-06-05T13:44:00Z" w:initials="BJR-D">
    <w:p w14:paraId="22280C89" w14:textId="77777777" w:rsidR="00C8364D" w:rsidRDefault="00C8364D">
      <w:pPr>
        <w:pStyle w:val="CommentText"/>
      </w:pPr>
      <w:r>
        <w:rPr>
          <w:rStyle w:val="CommentReference"/>
        </w:rPr>
        <w:annotationRef/>
      </w:r>
      <w:r>
        <w:t>Replace cover page</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commentEx w15:paraId="22280C89"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22280C89" w16cid:durableId="213DA2EE"/>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185EA8E" w14:textId="77777777" w:rsidR="00E36651" w:rsidRDefault="00E36651">
      <w:r>
        <w:separator/>
      </w:r>
    </w:p>
  </w:endnote>
  <w:endnote w:type="continuationSeparator" w:id="0">
    <w:p w14:paraId="6C10CC9F" w14:textId="77777777" w:rsidR="00E36651" w:rsidRDefault="00E3665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old">
    <w:altName w:val="Arial"/>
    <w:panose1 w:val="00000000000000000000"/>
    <w:charset w:val="00"/>
    <w:family w:val="swiss"/>
    <w:notTrueType/>
    <w:pitch w:val="default"/>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Calibri">
    <w:panose1 w:val="020F05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72DFC47" w14:textId="77777777" w:rsidR="00BF161A" w:rsidRPr="00BF161A" w:rsidRDefault="00BF161A" w:rsidP="00BF161A">
    <w:pPr>
      <w:pStyle w:val="Footer"/>
    </w:pPr>
    <w:r w:rsidRPr="00BF161A">
      <w:t xml:space="preserve"> </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8D2A3FE" w14:textId="77777777" w:rsidR="00BF161A" w:rsidRDefault="00BF161A" w:rsidP="005D49C1">
    <w:pPr>
      <w:pStyle w:val="Footer1"/>
      <w:jc w:val="both"/>
    </w:pPr>
    <w:r>
      <w:fldChar w:fldCharType="begin"/>
    </w:r>
    <w:r>
      <w:instrText xml:space="preserve"> ref txtFileNo  \* MERGEFORMAT </w:instrText>
    </w:r>
    <w:r>
      <w:fldChar w:fldCharType="separate"/>
    </w:r>
    <w:r>
      <w:rPr>
        <w:b/>
        <w:bCs/>
      </w:rPr>
      <w:t>Error! Reference source not found.</w:t>
    </w:r>
    <w:r>
      <w:fldChar w:fldCharType="end"/>
    </w:r>
    <w:r>
      <w:tab/>
      <w:t>April 2015</w:t>
    </w:r>
  </w:p>
  <w:p w14:paraId="33EA0889" w14:textId="77777777" w:rsidR="00BF161A" w:rsidRDefault="00BF161A">
    <w:pPr>
      <w:pStyle w:val="Footer"/>
    </w:pPr>
    <w:r>
      <w:tab/>
      <w:t xml:space="preserve">Page </w:t>
    </w:r>
    <w:r>
      <w:rPr>
        <w:rStyle w:val="PageNumber"/>
      </w:rPr>
      <w:t>1</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DA07AB7" w14:textId="77777777" w:rsidR="00BF161A" w:rsidRDefault="00BF161A" w:rsidP="00A37E5F">
    <w:pPr>
      <w:pStyle w:val="Footer1"/>
    </w:pPr>
    <w:r>
      <w:tab/>
      <w:t>Month Year</w:t>
    </w:r>
  </w:p>
  <w:p w14:paraId="7090B4A4" w14:textId="77777777" w:rsidR="00BF161A" w:rsidRDefault="00BF161A" w:rsidP="00433E61">
    <w:pPr>
      <w:pStyle w:val="Footer"/>
      <w:jc w:val="right"/>
    </w:pPr>
    <w:r>
      <w:t xml:space="preserve">Page </w:t>
    </w:r>
    <w:r>
      <w:fldChar w:fldCharType="begin"/>
    </w:r>
    <w:r>
      <w:instrText xml:space="preserve"> PAGE   \* MERGEFORMAT </w:instrText>
    </w:r>
    <w:r>
      <w:fldChar w:fldCharType="separate"/>
    </w:r>
    <w:r w:rsidR="00C8364D">
      <w:rPr>
        <w:noProof/>
      </w:rPr>
      <w:t>ii</w:t>
    </w:r>
    <w:r>
      <w:rPr>
        <w:noProof/>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AF709EE" w14:textId="77777777" w:rsidR="00BF161A" w:rsidRDefault="00BF161A" w:rsidP="00433E61">
    <w:pPr>
      <w:pStyle w:val="Footer1"/>
    </w:pPr>
    <w:r>
      <w:tab/>
      <w:t>Month Year</w:t>
    </w:r>
  </w:p>
  <w:p w14:paraId="4244B1EC" w14:textId="77777777" w:rsidR="00BF161A" w:rsidRDefault="00BF161A" w:rsidP="00502E42">
    <w:pPr>
      <w:pStyle w:val="Footer"/>
    </w:pPr>
    <w:r>
      <w:tab/>
      <w:t xml:space="preserve">Page </w:t>
    </w:r>
    <w:r>
      <w:fldChar w:fldCharType="begin"/>
    </w:r>
    <w:r>
      <w:instrText xml:space="preserve"> PAGE   \* MERGEFORMAT </w:instrText>
    </w:r>
    <w:r>
      <w:fldChar w:fldCharType="separate"/>
    </w:r>
    <w:r>
      <w:rPr>
        <w:noProof/>
      </w:rPr>
      <w:t>iii</w:t>
    </w:r>
    <w:r>
      <w:rPr>
        <w:noProof/>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D93527B" w14:textId="77777777" w:rsidR="00BF161A" w:rsidRDefault="00BF161A" w:rsidP="0066246F">
    <w:pPr>
      <w:pStyle w:val="Footer1"/>
    </w:pPr>
    <w:r>
      <w:tab/>
      <w:t>Month Year</w:t>
    </w:r>
  </w:p>
  <w:p w14:paraId="77D01092" w14:textId="77777777" w:rsidR="00BF161A" w:rsidRDefault="00BF161A" w:rsidP="0066246F">
    <w:pPr>
      <w:pStyle w:val="Footer"/>
    </w:pPr>
    <w:r>
      <w:tab/>
      <w:t xml:space="preserve">Page </w:t>
    </w:r>
    <w:r>
      <w:fldChar w:fldCharType="begin"/>
    </w:r>
    <w:r>
      <w:instrText xml:space="preserve"> PAGE   \* MERGEFORMAT </w:instrText>
    </w:r>
    <w:r>
      <w:fldChar w:fldCharType="separate"/>
    </w:r>
    <w:r w:rsidR="00C8364D">
      <w:rPr>
        <w:noProof/>
      </w:rPr>
      <w:t>i</w:t>
    </w:r>
    <w:r>
      <w:rPr>
        <w:noProof/>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BFA7429" w14:textId="77777777" w:rsidR="00BF161A" w:rsidRDefault="00BF161A" w:rsidP="00433E61">
    <w:pPr>
      <w:pStyle w:val="Footer1"/>
    </w:pPr>
    <w:r>
      <w:tab/>
    </w:r>
  </w:p>
  <w:p w14:paraId="22470344" w14:textId="77777777" w:rsidR="00BF161A" w:rsidRDefault="00BF161A" w:rsidP="00433E61">
    <w:pPr>
      <w:pStyle w:val="Footer"/>
      <w:jc w:val="right"/>
    </w:pPr>
    <w:r>
      <w:t xml:space="preserve">Page </w:t>
    </w:r>
    <w:r>
      <w:rPr>
        <w:rStyle w:val="PageNumber"/>
      </w:rPr>
      <w:fldChar w:fldCharType="begin"/>
    </w:r>
    <w:r>
      <w:rPr>
        <w:rStyle w:val="PageNumber"/>
      </w:rPr>
      <w:instrText xml:space="preserve"> PAGE </w:instrText>
    </w:r>
    <w:r>
      <w:rPr>
        <w:rStyle w:val="PageNumber"/>
      </w:rPr>
      <w:fldChar w:fldCharType="separate"/>
    </w:r>
    <w:r w:rsidR="00C8364D">
      <w:rPr>
        <w:rStyle w:val="PageNumber"/>
        <w:noProof/>
      </w:rPr>
      <w:t>16</w:t>
    </w:r>
    <w:r>
      <w:rPr>
        <w:rStyle w:val="PageNumber"/>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F11E467" w14:textId="77777777" w:rsidR="00BF161A" w:rsidRDefault="00BF161A" w:rsidP="00C44321">
    <w:pPr>
      <w:pStyle w:val="Footer1"/>
    </w:pPr>
    <w:r>
      <w:tab/>
      <w:t xml:space="preserve">Page </w:t>
    </w:r>
    <w:r>
      <w:rPr>
        <w:rStyle w:val="PageNumber"/>
      </w:rPr>
      <w:fldChar w:fldCharType="begin"/>
    </w:r>
    <w:r>
      <w:rPr>
        <w:rStyle w:val="PageNumber"/>
      </w:rPr>
      <w:instrText xml:space="preserve"> PAGE </w:instrText>
    </w:r>
    <w:r>
      <w:rPr>
        <w:rStyle w:val="PageNumber"/>
      </w:rPr>
      <w:fldChar w:fldCharType="separate"/>
    </w:r>
    <w:r w:rsidR="00C8364D">
      <w:rPr>
        <w:rStyle w:val="PageNumber"/>
        <w:noProof/>
      </w:rPr>
      <w:t>17</w:t>
    </w:r>
    <w:r>
      <w:rPr>
        <w:rStyle w:val="PageNumber"/>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1C6571F" w14:textId="77777777" w:rsidR="00BF161A" w:rsidRDefault="00BF161A" w:rsidP="00433E61">
    <w:pPr>
      <w:pStyle w:val="Footer1"/>
    </w:pPr>
    <w:r>
      <w:tab/>
      <w:t>Month Year</w:t>
    </w:r>
  </w:p>
  <w:p w14:paraId="61093992" w14:textId="77777777" w:rsidR="00BF161A" w:rsidRDefault="00BF161A">
    <w:pPr>
      <w:pStyle w:val="Footer"/>
    </w:pPr>
    <w:r>
      <w:tab/>
      <w:t xml:space="preserve">Page </w:t>
    </w:r>
    <w:r w:rsidRPr="00750250">
      <w:rPr>
        <w:rStyle w:val="PageNumber"/>
      </w:rPr>
      <w:fldChar w:fldCharType="begin"/>
    </w:r>
    <w:r w:rsidRPr="00750250">
      <w:rPr>
        <w:rStyle w:val="PageNumber"/>
      </w:rPr>
      <w:instrText xml:space="preserve"> PAGE   \* MERGEFORMAT </w:instrText>
    </w:r>
    <w:r w:rsidRPr="00750250">
      <w:rPr>
        <w:rStyle w:val="PageNumber"/>
      </w:rPr>
      <w:fldChar w:fldCharType="separate"/>
    </w:r>
    <w:r w:rsidR="00C8364D">
      <w:rPr>
        <w:rStyle w:val="PageNumber"/>
        <w:noProof/>
      </w:rPr>
      <w:t>1</w:t>
    </w:r>
    <w:r w:rsidRPr="00750250">
      <w:rPr>
        <w:rStyle w:val="PageNumber"/>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55BA9B7" w14:textId="77777777" w:rsidR="00E36651" w:rsidRDefault="00E36651">
      <w:r>
        <w:separator/>
      </w:r>
    </w:p>
  </w:footnote>
  <w:footnote w:type="continuationSeparator" w:id="0">
    <w:p w14:paraId="5FF9FF90" w14:textId="77777777" w:rsidR="00E36651" w:rsidRDefault="00E36651">
      <w:r>
        <w:continuationSeparator/>
      </w:r>
    </w:p>
  </w:footnote>
  <w:footnote w:id="1">
    <w:p w14:paraId="6AA70D29" w14:textId="77777777" w:rsidR="00BF161A" w:rsidRPr="005D49C1" w:rsidRDefault="00BF161A">
      <w:pPr>
        <w:pStyle w:val="FootnoteText"/>
        <w:rPr>
          <w:sz w:val="16"/>
          <w:szCs w:val="16"/>
        </w:rPr>
      </w:pPr>
      <w:r>
        <w:rPr>
          <w:rStyle w:val="FootnoteReference"/>
        </w:rPr>
        <w:footnoteRef/>
      </w:r>
      <w:r>
        <w:t xml:space="preserve"> </w:t>
      </w:r>
      <w:r>
        <w:rPr>
          <w:sz w:val="16"/>
          <w:szCs w:val="16"/>
        </w:rPr>
        <w:t>The methodology used by the lead agency must be consistent with any methodology established by statute or regulation under the authority of another federal agency.</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843A12E" w14:textId="77777777" w:rsidR="00BF161A" w:rsidRPr="00BF161A" w:rsidRDefault="00BF161A" w:rsidP="00BF161A">
    <w:r>
      <w:tab/>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E864981" w14:textId="77777777" w:rsidR="00BF161A" w:rsidRPr="00A37E5F" w:rsidRDefault="00BF161A" w:rsidP="00AE3D60">
    <w:pPr>
      <w:pStyle w:val="Header"/>
      <w:pBdr>
        <w:bottom w:val="single" w:sz="12" w:space="1" w:color="auto"/>
      </w:pBdr>
      <w:jc w:val="right"/>
    </w:pPr>
    <w:r>
      <w:t>General Impact Analysis Methodology Report</w:t>
    </w:r>
  </w:p>
  <w:p w14:paraId="30BEC6A9" w14:textId="77777777" w:rsidR="00BF161A" w:rsidRDefault="00BF161A" w:rsidP="00750250"/>
  <w:p w14:paraId="21D81158" w14:textId="77777777" w:rsidR="00BF161A" w:rsidRDefault="00BF161A" w:rsidP="0029147C">
    <w:pPr>
      <w:pStyle w:val="PageHeading"/>
    </w:pPr>
    <w:r>
      <w:t>Table of Contents (continued)</w:t>
    </w:r>
  </w:p>
  <w:p w14:paraId="791E2F89" w14:textId="77777777" w:rsidR="00BF161A" w:rsidRPr="0029147C" w:rsidRDefault="00BF161A" w:rsidP="0029147C"/>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3C74914" w14:textId="77777777" w:rsidR="00BF161A" w:rsidRPr="00A37E5F" w:rsidRDefault="00BF161A" w:rsidP="00AE3D60">
    <w:pPr>
      <w:pStyle w:val="Header"/>
      <w:pBdr>
        <w:bottom w:val="single" w:sz="12" w:space="1" w:color="auto"/>
      </w:pBdr>
      <w:jc w:val="right"/>
    </w:pPr>
    <w:r>
      <w:t>General Impact Analysis Methodology Report</w:t>
    </w:r>
  </w:p>
  <w:p w14:paraId="6F4B81D8" w14:textId="77777777" w:rsidR="00BF161A" w:rsidRDefault="00BF161A" w:rsidP="001C0204">
    <w:pPr>
      <w:pStyle w:val="PageHeading"/>
    </w:pPr>
    <w:r>
      <w:t>Table of Contents (continued)</w:t>
    </w:r>
  </w:p>
  <w:p w14:paraId="3EC125CB" w14:textId="77777777" w:rsidR="00BF161A" w:rsidRPr="0029147C" w:rsidRDefault="00BF161A" w:rsidP="001C0204"/>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2166571" w14:textId="77777777" w:rsidR="00BF161A" w:rsidRPr="00A37E5F" w:rsidRDefault="00BF161A" w:rsidP="00AE3D60">
    <w:pPr>
      <w:pStyle w:val="Header"/>
      <w:pBdr>
        <w:bottom w:val="single" w:sz="12" w:space="1" w:color="auto"/>
      </w:pBdr>
      <w:jc w:val="right"/>
    </w:pPr>
    <w:r>
      <w:t>General Impact Analysis Methodology Report</w:t>
    </w:r>
  </w:p>
  <w:p w14:paraId="603E92D7" w14:textId="77777777" w:rsidR="00BF161A" w:rsidRPr="00260335" w:rsidRDefault="00BF161A" w:rsidP="0066246F"/>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2B344ED" w14:textId="77777777" w:rsidR="00BF161A" w:rsidRPr="00A37E5F" w:rsidRDefault="00BF161A" w:rsidP="00AE3D60">
    <w:pPr>
      <w:pStyle w:val="Header"/>
      <w:pBdr>
        <w:bottom w:val="single" w:sz="12" w:space="1" w:color="auto"/>
      </w:pBdr>
      <w:jc w:val="right"/>
    </w:pPr>
    <w:r>
      <w:t>General Impact Analysis Methodology Report</w:t>
    </w:r>
  </w:p>
  <w:p w14:paraId="726822F1" w14:textId="77777777" w:rsidR="00BF161A" w:rsidRDefault="00BF161A" w:rsidP="00456F50"/>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948B791" w14:textId="77777777" w:rsidR="00BF161A" w:rsidRPr="00A37E5F" w:rsidRDefault="00BF161A" w:rsidP="00AE3D60">
    <w:pPr>
      <w:pStyle w:val="Header"/>
      <w:pBdr>
        <w:bottom w:val="single" w:sz="12" w:space="1" w:color="auto"/>
      </w:pBdr>
      <w:jc w:val="right"/>
    </w:pPr>
    <w:r>
      <w:t>General Impact Analysis Methodology Report</w:t>
    </w:r>
  </w:p>
  <w:p w14:paraId="55B7132F" w14:textId="77777777" w:rsidR="00BF161A" w:rsidRDefault="00BF161A" w:rsidP="00456F50"/>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0FFF735" w14:textId="77777777" w:rsidR="00BF161A" w:rsidRPr="00A37E5F" w:rsidRDefault="00BF161A" w:rsidP="00AE3D60">
    <w:pPr>
      <w:pStyle w:val="Header"/>
      <w:pBdr>
        <w:bottom w:val="single" w:sz="12" w:space="1" w:color="auto"/>
      </w:pBdr>
      <w:jc w:val="right"/>
    </w:pPr>
    <w:r>
      <w:t>General Impact Analysis Methodology Report</w:t>
    </w:r>
  </w:p>
  <w:p w14:paraId="66BB6858" w14:textId="77777777" w:rsidR="00BF161A" w:rsidRDefault="00BF161A" w:rsidP="0066246F"/>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5A6638A"/>
    <w:multiLevelType w:val="multilevel"/>
    <w:tmpl w:val="C05AEBB4"/>
    <w:lvl w:ilvl="0">
      <w:start w:val="1"/>
      <w:numFmt w:val="decimal"/>
      <w:pStyle w:val="TableListingatEnd"/>
      <w:suff w:val="nothing"/>
      <w:lvlText w:val="Table %1 – "/>
      <w:lvlJc w:val="left"/>
      <w:pPr>
        <w:ind w:left="0" w:firstLine="0"/>
      </w:pPr>
      <w:rPr>
        <w:rFonts w:hint="default"/>
      </w:rPr>
    </w:lvl>
    <w:lvl w:ilvl="1">
      <w:start w:val="1"/>
      <w:numFmt w:val="decimal"/>
      <w:pStyle w:val="Tablesatend"/>
      <w:suff w:val="nothing"/>
      <w:lvlText w:val="Table %2"/>
      <w:lvlJc w:val="left"/>
      <w:pPr>
        <w:ind w:left="0" w:firstLine="0"/>
      </w:pPr>
      <w:rPr>
        <w:rFonts w:hint="default"/>
      </w:rPr>
    </w:lvl>
    <w:lvl w:ilvl="2">
      <w:start w:val="1"/>
      <w:numFmt w:val="none"/>
      <w:lvlRestart w:val="0"/>
      <w:pStyle w:val="TablesatendCont"/>
      <w:suff w:val="nothing"/>
      <w:lvlText w:val="Table %2 (Continued)"/>
      <w:lvlJc w:val="left"/>
      <w:pPr>
        <w:ind w:left="0" w:firstLine="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 w15:restartNumberingAfterBreak="0">
    <w:nsid w:val="0A010190"/>
    <w:multiLevelType w:val="multilevel"/>
    <w:tmpl w:val="3B8CDAB4"/>
    <w:lvl w:ilvl="0">
      <w:start w:val="1"/>
      <w:numFmt w:val="decimal"/>
      <w:pStyle w:val="10Report"/>
      <w:lvlText w:val="%1.0"/>
      <w:lvlJc w:val="right"/>
      <w:pPr>
        <w:ind w:left="1440" w:hanging="360"/>
      </w:pPr>
      <w:rPr>
        <w:rFonts w:hint="default"/>
      </w:rPr>
    </w:lvl>
    <w:lvl w:ilvl="1">
      <w:start w:val="1"/>
      <w:numFmt w:val="decimal"/>
      <w:pStyle w:val="11Report"/>
      <w:lvlText w:val="%1.%2"/>
      <w:lvlJc w:val="right"/>
      <w:pPr>
        <w:ind w:left="1440" w:hanging="360"/>
      </w:pPr>
      <w:rPr>
        <w:rFonts w:hint="default"/>
      </w:rPr>
    </w:lvl>
    <w:lvl w:ilvl="2">
      <w:start w:val="1"/>
      <w:numFmt w:val="decimal"/>
      <w:pStyle w:val="111Report"/>
      <w:lvlText w:val="%1.%2.%3"/>
      <w:lvlJc w:val="right"/>
      <w:pPr>
        <w:ind w:left="1440" w:hanging="360"/>
      </w:pPr>
      <w:rPr>
        <w:rFonts w:hint="default"/>
      </w:rPr>
    </w:lvl>
    <w:lvl w:ilvl="3">
      <w:start w:val="1"/>
      <w:numFmt w:val="decimal"/>
      <w:pStyle w:val="1111Report"/>
      <w:lvlText w:val="%1.%2.%3.%4"/>
      <w:lvlJc w:val="right"/>
      <w:pPr>
        <w:ind w:left="1440" w:hanging="360"/>
      </w:pPr>
      <w:rPr>
        <w:rFonts w:hint="default"/>
      </w:rPr>
    </w:lvl>
    <w:lvl w:ilvl="4">
      <w:start w:val="1"/>
      <w:numFmt w:val="decimal"/>
      <w:pStyle w:val="11111Report"/>
      <w:lvlText w:val="%1.%2.%3.%4.%5"/>
      <w:lvlJc w:val="right"/>
      <w:pPr>
        <w:ind w:left="1440" w:hanging="360"/>
      </w:pPr>
      <w:rPr>
        <w:rFonts w:hint="default"/>
        <w:b w:val="0"/>
        <w:i w:val="0"/>
      </w:rPr>
    </w:lvl>
    <w:lvl w:ilvl="5">
      <w:start w:val="1"/>
      <w:numFmt w:val="decimal"/>
      <w:lvlRestart w:val="0"/>
      <w:pStyle w:val="Table1-1"/>
      <w:suff w:val="nothing"/>
      <w:lvlText w:val="Table %1-%6"/>
      <w:lvlJc w:val="left"/>
      <w:pPr>
        <w:ind w:left="0" w:firstLine="0"/>
      </w:pPr>
      <w:rPr>
        <w:rFonts w:ascii="Arial Narrow" w:hAnsi="Arial Narrow" w:hint="default"/>
        <w:sz w:val="24"/>
      </w:rPr>
    </w:lvl>
    <w:lvl w:ilvl="6">
      <w:start w:val="1"/>
      <w:numFmt w:val="none"/>
      <w:lvlRestart w:val="0"/>
      <w:pStyle w:val="Table1-1Cont"/>
      <w:suff w:val="nothing"/>
      <w:lvlText w:val="Table %1-%6 (Continued)"/>
      <w:lvlJc w:val="left"/>
      <w:pPr>
        <w:ind w:left="0" w:firstLine="0"/>
      </w:pPr>
      <w:rPr>
        <w:rFonts w:ascii="Arial Narrow" w:hAnsi="Arial Narrow" w:hint="default"/>
        <w:sz w:val="24"/>
      </w:rPr>
    </w:lvl>
    <w:lvl w:ilvl="7">
      <w:start w:val="1"/>
      <w:numFmt w:val="decimal"/>
      <w:lvlRestart w:val="0"/>
      <w:pStyle w:val="Figure1-1"/>
      <w:suff w:val="nothing"/>
      <w:lvlText w:val="Figure %1-%8 – "/>
      <w:lvlJc w:val="left"/>
      <w:pPr>
        <w:ind w:left="0" w:firstLine="0"/>
      </w:pPr>
      <w:rPr>
        <w:rFonts w:ascii="Arial Narrow" w:hAnsi="Arial Narrow" w:hint="default"/>
        <w:sz w:val="24"/>
      </w:rPr>
    </w:lvl>
    <w:lvl w:ilvl="8">
      <w:start w:val="1"/>
      <w:numFmt w:val="decimal"/>
      <w:lvlRestart w:val="0"/>
      <w:pStyle w:val="Chart1-1"/>
      <w:suff w:val="nothing"/>
      <w:lvlText w:val="Chart %1-%9 – "/>
      <w:lvlJc w:val="left"/>
      <w:pPr>
        <w:ind w:left="0" w:firstLine="0"/>
      </w:pPr>
      <w:rPr>
        <w:rFonts w:ascii="Arial Narrow" w:hAnsi="Arial Narrow" w:hint="default"/>
        <w:sz w:val="24"/>
      </w:rPr>
    </w:lvl>
  </w:abstractNum>
  <w:abstractNum w:abstractNumId="2" w15:restartNumberingAfterBreak="0">
    <w:nsid w:val="10DC7A6B"/>
    <w:multiLevelType w:val="multilevel"/>
    <w:tmpl w:val="F29A864A"/>
    <w:lvl w:ilvl="0">
      <w:start w:val="1"/>
      <w:numFmt w:val="decimal"/>
      <w:pStyle w:val="123List"/>
      <w:lvlText w:val="%1."/>
      <w:lvlJc w:val="left"/>
      <w:pPr>
        <w:tabs>
          <w:tab w:val="num" w:pos="1440"/>
        </w:tabs>
        <w:ind w:left="1800" w:hanging="360"/>
      </w:pPr>
      <w:rPr>
        <w:rFonts w:hint="default"/>
        <w:sz w:val="20"/>
      </w:rPr>
    </w:lvl>
    <w:lvl w:ilvl="1">
      <w:start w:val="1"/>
      <w:numFmt w:val="lowerLetter"/>
      <w:pStyle w:val="abcList"/>
      <w:lvlText w:val="%2."/>
      <w:lvlJc w:val="left"/>
      <w:pPr>
        <w:ind w:left="2160" w:hanging="360"/>
      </w:pPr>
      <w:rPr>
        <w:rFonts w:hint="default"/>
      </w:rPr>
    </w:lvl>
    <w:lvl w:ilvl="2">
      <w:start w:val="1"/>
      <w:numFmt w:val="bullet"/>
      <w:lvlRestart w:val="0"/>
      <w:lvlText w:val=""/>
      <w:lvlJc w:val="left"/>
      <w:pPr>
        <w:ind w:left="2160" w:hanging="360"/>
      </w:pPr>
      <w:rPr>
        <w:rFonts w:ascii="Symbol" w:hAnsi="Symbol" w:hint="default"/>
      </w:rPr>
    </w:lvl>
    <w:lvl w:ilvl="3">
      <w:start w:val="1"/>
      <w:numFmt w:val="bullet"/>
      <w:lvlRestart w:val="0"/>
      <w:lvlText w:val=""/>
      <w:lvlJc w:val="left"/>
      <w:pPr>
        <w:ind w:left="216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 w15:restartNumberingAfterBreak="0">
    <w:nsid w:val="11F175FD"/>
    <w:multiLevelType w:val="multilevel"/>
    <w:tmpl w:val="C00E540C"/>
    <w:name w:val="Table#(Within)"/>
    <w:lvl w:ilvl="0">
      <w:start w:val="1"/>
      <w:numFmt w:val="decimal"/>
      <w:suff w:val="nothing"/>
      <w:lvlText w:val="Table %1"/>
      <w:lvlJc w:val="left"/>
      <w:pPr>
        <w:ind w:left="0" w:firstLine="0"/>
      </w:pPr>
      <w:rPr>
        <w:rFonts w:ascii="Arial Bold" w:hAnsi="Arial Bold" w:hint="default"/>
        <w:b/>
        <w:i w:val="0"/>
        <w:sz w:val="22"/>
      </w:rPr>
    </w:lvl>
    <w:lvl w:ilvl="1">
      <w:start w:val="1"/>
      <w:numFmt w:val="none"/>
      <w:lvlRestart w:val="0"/>
      <w:suff w:val="nothing"/>
      <w:lvlText w:val="Table %1 (Continued)"/>
      <w:lvlJc w:val="left"/>
      <w:pPr>
        <w:ind w:left="0" w:firstLine="0"/>
      </w:pPr>
      <w:rPr>
        <w:rFonts w:ascii="Arial" w:hAnsi="Arial" w:hint="default"/>
        <w:b/>
        <w:i w:val="0"/>
        <w:sz w:val="22"/>
      </w:rPr>
    </w:lvl>
    <w:lvl w:ilvl="2">
      <w:start w:val="1"/>
      <w:numFmt w:val="none"/>
      <w:suff w:val="nothing"/>
      <w:lvlText w:val=""/>
      <w:lvlJc w:val="left"/>
      <w:pPr>
        <w:ind w:left="0" w:firstLine="0"/>
      </w:pPr>
      <w:rPr>
        <w:rFonts w:ascii="Arial" w:hAnsi="Arial" w:hint="default"/>
        <w:b/>
        <w:i w:val="0"/>
        <w:sz w:val="22"/>
      </w:rPr>
    </w:lvl>
    <w:lvl w:ilvl="3">
      <w:start w:val="1"/>
      <w:numFmt w:val="lowerLetter"/>
      <w:lvlText w:val="%4)"/>
      <w:lvlJc w:val="left"/>
      <w:pPr>
        <w:tabs>
          <w:tab w:val="num" w:pos="2880"/>
        </w:tabs>
        <w:ind w:left="2880" w:hanging="720"/>
      </w:pPr>
      <w:rPr>
        <w:rFonts w:hint="default"/>
      </w:rPr>
    </w:lvl>
    <w:lvl w:ilvl="4">
      <w:start w:val="1"/>
      <w:numFmt w:val="decimal"/>
      <w:lvlText w:val="(%5)"/>
      <w:lvlJc w:val="left"/>
      <w:pPr>
        <w:tabs>
          <w:tab w:val="num" w:pos="3600"/>
        </w:tabs>
        <w:ind w:left="3600" w:hanging="720"/>
      </w:pPr>
      <w:rPr>
        <w:rFonts w:hint="default"/>
      </w:rPr>
    </w:lvl>
    <w:lvl w:ilvl="5">
      <w:start w:val="1"/>
      <w:numFmt w:val="lowerLetter"/>
      <w:lvlText w:val="(%6)"/>
      <w:lvlJc w:val="left"/>
      <w:pPr>
        <w:tabs>
          <w:tab w:val="num" w:pos="4320"/>
        </w:tabs>
        <w:ind w:left="4320" w:hanging="720"/>
      </w:pPr>
      <w:rPr>
        <w:rFonts w:hint="default"/>
      </w:rPr>
    </w:lvl>
    <w:lvl w:ilvl="6">
      <w:start w:val="1"/>
      <w:numFmt w:val="lowerRoman"/>
      <w:lvlText w:val="(%7)"/>
      <w:lvlJc w:val="left"/>
      <w:pPr>
        <w:tabs>
          <w:tab w:val="num" w:pos="5040"/>
        </w:tabs>
        <w:ind w:left="5040" w:hanging="720"/>
      </w:pPr>
      <w:rPr>
        <w:rFonts w:hint="default"/>
      </w:rPr>
    </w:lvl>
    <w:lvl w:ilvl="7">
      <w:start w:val="1"/>
      <w:numFmt w:val="lowerLetter"/>
      <w:lvlText w:val="(%8)"/>
      <w:lvlJc w:val="left"/>
      <w:pPr>
        <w:tabs>
          <w:tab w:val="num" w:pos="5760"/>
        </w:tabs>
        <w:ind w:left="5760" w:hanging="720"/>
      </w:pPr>
      <w:rPr>
        <w:rFonts w:hint="default"/>
      </w:rPr>
    </w:lvl>
    <w:lvl w:ilvl="8">
      <w:start w:val="1"/>
      <w:numFmt w:val="lowerRoman"/>
      <w:suff w:val="nothing"/>
      <w:lvlText w:val="(%9)"/>
      <w:lvlJc w:val="left"/>
      <w:pPr>
        <w:ind w:left="6480" w:hanging="720"/>
      </w:pPr>
      <w:rPr>
        <w:rFonts w:hint="default"/>
      </w:rPr>
    </w:lvl>
  </w:abstractNum>
  <w:abstractNum w:abstractNumId="4" w15:restartNumberingAfterBreak="0">
    <w:nsid w:val="13D45E46"/>
    <w:multiLevelType w:val="multilevel"/>
    <w:tmpl w:val="50E0F2A6"/>
    <w:lvl w:ilvl="0">
      <w:start w:val="1"/>
      <w:numFmt w:val="decimal"/>
      <w:pStyle w:val="Table1"/>
      <w:suff w:val="nothing"/>
      <w:lvlText w:val="Table %1"/>
      <w:lvlJc w:val="left"/>
      <w:pPr>
        <w:ind w:left="0" w:firstLine="0"/>
      </w:pPr>
      <w:rPr>
        <w:rFonts w:hint="default"/>
      </w:rPr>
    </w:lvl>
    <w:lvl w:ilvl="1">
      <w:start w:val="1"/>
      <w:numFmt w:val="none"/>
      <w:lvlRestart w:val="0"/>
      <w:pStyle w:val="Table1Cont"/>
      <w:suff w:val="nothing"/>
      <w:lvlText w:val="Table %1 (Continued)"/>
      <w:lvlJc w:val="left"/>
      <w:pPr>
        <w:ind w:left="0" w:firstLine="0"/>
      </w:pPr>
      <w:rPr>
        <w:rFonts w:hint="default"/>
      </w:rPr>
    </w:lvl>
    <w:lvl w:ilvl="2">
      <w:start w:val="1"/>
      <w:numFmt w:val="none"/>
      <w:lvlRestart w:val="0"/>
      <w:suff w:val="nothing"/>
      <w:lvlText w:val=""/>
      <w:lvlJc w:val="left"/>
      <w:pPr>
        <w:ind w:left="0" w:firstLine="0"/>
      </w:pPr>
      <w:rPr>
        <w:rFonts w:hint="default"/>
      </w:rPr>
    </w:lvl>
    <w:lvl w:ilvl="3">
      <w:start w:val="1"/>
      <w:numFmt w:val="decimal"/>
      <w:lvlText w:val="(%4)"/>
      <w:lvlJc w:val="left"/>
      <w:pPr>
        <w:ind w:left="2160" w:hanging="360"/>
      </w:pPr>
      <w:rPr>
        <w:rFonts w:hint="default"/>
      </w:rPr>
    </w:lvl>
    <w:lvl w:ilvl="4">
      <w:start w:val="1"/>
      <w:numFmt w:val="lowerLetter"/>
      <w:lvlText w:val="(%5)"/>
      <w:lvlJc w:val="left"/>
      <w:pPr>
        <w:ind w:left="2520" w:hanging="360"/>
      </w:pPr>
      <w:rPr>
        <w:rFonts w:hint="default"/>
      </w:rPr>
    </w:lvl>
    <w:lvl w:ilvl="5">
      <w:start w:val="1"/>
      <w:numFmt w:val="lowerRoman"/>
      <w:lvlText w:val="(%6)"/>
      <w:lvlJc w:val="left"/>
      <w:pPr>
        <w:ind w:left="2880" w:hanging="360"/>
      </w:pPr>
      <w:rPr>
        <w:rFonts w:hint="default"/>
      </w:rPr>
    </w:lvl>
    <w:lvl w:ilvl="6">
      <w:start w:val="1"/>
      <w:numFmt w:val="decimal"/>
      <w:lvlText w:val="%7."/>
      <w:lvlJc w:val="left"/>
      <w:pPr>
        <w:ind w:left="3240" w:hanging="360"/>
      </w:pPr>
      <w:rPr>
        <w:rFonts w:hint="default"/>
      </w:rPr>
    </w:lvl>
    <w:lvl w:ilvl="7">
      <w:start w:val="1"/>
      <w:numFmt w:val="lowerLetter"/>
      <w:lvlText w:val="%8."/>
      <w:lvlJc w:val="left"/>
      <w:pPr>
        <w:ind w:left="3600" w:hanging="360"/>
      </w:pPr>
      <w:rPr>
        <w:rFonts w:hint="default"/>
      </w:rPr>
    </w:lvl>
    <w:lvl w:ilvl="8">
      <w:start w:val="1"/>
      <w:numFmt w:val="lowerRoman"/>
      <w:lvlText w:val="%9."/>
      <w:lvlJc w:val="left"/>
      <w:pPr>
        <w:ind w:left="3960" w:hanging="360"/>
      </w:pPr>
      <w:rPr>
        <w:rFonts w:hint="default"/>
      </w:rPr>
    </w:lvl>
  </w:abstractNum>
  <w:abstractNum w:abstractNumId="5" w15:restartNumberingAfterBreak="0">
    <w:nsid w:val="1ECE6FE6"/>
    <w:multiLevelType w:val="multilevel"/>
    <w:tmpl w:val="0409001D"/>
    <w:name w:val="SEH Report-Tables4"/>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6" w15:restartNumberingAfterBreak="0">
    <w:nsid w:val="354A181A"/>
    <w:multiLevelType w:val="multilevel"/>
    <w:tmpl w:val="8BACC8D6"/>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7" w15:restartNumberingAfterBreak="0">
    <w:nsid w:val="35A36224"/>
    <w:multiLevelType w:val="multilevel"/>
    <w:tmpl w:val="5378A720"/>
    <w:lvl w:ilvl="0">
      <w:start w:val="1"/>
      <w:numFmt w:val="upperLetter"/>
      <w:suff w:val="nothing"/>
      <w:lvlText w:val="Appendix %1"/>
      <w:lvlJc w:val="left"/>
      <w:pPr>
        <w:ind w:left="0" w:firstLine="0"/>
      </w:pPr>
      <w:rPr>
        <w:rFonts w:ascii="Arial" w:hAnsi="Arial" w:hint="default"/>
        <w:b/>
        <w:i w:val="0"/>
        <w:sz w:val="28"/>
      </w:rPr>
    </w:lvl>
    <w:lvl w:ilvl="1">
      <w:start w:val="1"/>
      <w:numFmt w:val="decimal"/>
      <w:suff w:val="space"/>
      <w:lvlText w:val="%1-%2 –"/>
      <w:lvlJc w:val="right"/>
      <w:pPr>
        <w:ind w:left="0" w:firstLine="0"/>
      </w:pPr>
      <w:rPr>
        <w:rFonts w:ascii="Arial" w:hAnsi="Arial" w:hint="default"/>
        <w:b w:val="0"/>
        <w:i w:val="0"/>
        <w:sz w:val="22"/>
      </w:rPr>
    </w:lvl>
    <w:lvl w:ilvl="2">
      <w:start w:val="1"/>
      <w:numFmt w:val="decimal"/>
      <w:suff w:val="space"/>
      <w:lvlText w:val="%1-%3 –"/>
      <w:lvlJc w:val="right"/>
      <w:pPr>
        <w:ind w:left="0" w:firstLine="0"/>
      </w:pPr>
      <w:rPr>
        <w:rFonts w:ascii="Arial" w:hAnsi="Arial" w:hint="default"/>
        <w:b/>
        <w:i w:val="0"/>
        <w:sz w:val="24"/>
      </w:rPr>
    </w:lvl>
    <w:lvl w:ilvl="3">
      <w:start w:val="1"/>
      <w:numFmt w:val="decimal"/>
      <w:lvlRestart w:val="1"/>
      <w:lvlText w:val="%4."/>
      <w:lvlJc w:val="left"/>
      <w:pPr>
        <w:tabs>
          <w:tab w:val="num" w:pos="720"/>
        </w:tabs>
        <w:ind w:left="720" w:hanging="360"/>
      </w:pPr>
      <w:rPr>
        <w:rFonts w:ascii="Times New Roman" w:hAnsi="Times New Roman" w:hint="default"/>
        <w:b w:val="0"/>
        <w:i w:val="0"/>
        <w:sz w:val="22"/>
        <w:u w:val="none"/>
      </w:rPr>
    </w:lvl>
    <w:lvl w:ilvl="4">
      <w:start w:val="1"/>
      <w:numFmt w:val="decimal"/>
      <w:lvlRestart w:val="1"/>
      <w:lvlText w:val="Photo %5"/>
      <w:lvlJc w:val="left"/>
      <w:pPr>
        <w:tabs>
          <w:tab w:val="num" w:pos="1008"/>
        </w:tabs>
        <w:ind w:left="1008" w:hanging="1008"/>
      </w:pPr>
      <w:rPr>
        <w:rFonts w:ascii="Times New Roman" w:hAnsi="Times New Roman" w:hint="default"/>
        <w:b/>
        <w:i w:val="0"/>
        <w:sz w:val="22"/>
      </w:rPr>
    </w:lvl>
    <w:lvl w:ilvl="5">
      <w:start w:val="1"/>
      <w:numFmt w:val="none"/>
      <w:lvlRestart w:val="0"/>
      <w:suff w:val="nothing"/>
      <w:lvlText w:val=""/>
      <w:lvlJc w:val="left"/>
      <w:pPr>
        <w:ind w:left="5760" w:firstLine="0"/>
      </w:pPr>
      <w:rPr>
        <w:rFonts w:ascii="Times New Roman" w:hAnsi="Times New Roman" w:hint="default"/>
        <w:b w:val="0"/>
        <w:i w:val="0"/>
        <w:sz w:val="22"/>
      </w:rPr>
    </w:lvl>
    <w:lvl w:ilvl="6">
      <w:start w:val="1"/>
      <w:numFmt w:val="none"/>
      <w:lvlRestart w:val="0"/>
      <w:suff w:val="nothing"/>
      <w:lvlText w:val=""/>
      <w:lvlJc w:val="left"/>
      <w:pPr>
        <w:ind w:left="360" w:firstLine="0"/>
      </w:pPr>
      <w:rPr>
        <w:rFonts w:hint="default"/>
      </w:rPr>
    </w:lvl>
    <w:lvl w:ilvl="7">
      <w:start w:val="1"/>
      <w:numFmt w:val="none"/>
      <w:lvlRestart w:val="0"/>
      <w:lvlText w:val=""/>
      <w:lvlJc w:val="left"/>
      <w:pPr>
        <w:tabs>
          <w:tab w:val="num" w:pos="1973"/>
        </w:tabs>
        <w:ind w:left="1973" w:hanging="907"/>
      </w:pPr>
      <w:rPr>
        <w:rFonts w:hint="default"/>
      </w:rPr>
    </w:lvl>
    <w:lvl w:ilvl="8">
      <w:start w:val="1"/>
      <w:numFmt w:val="none"/>
      <w:lvlRestart w:val="0"/>
      <w:lvlText w:val=""/>
      <w:lvlJc w:val="left"/>
      <w:pPr>
        <w:tabs>
          <w:tab w:val="num" w:pos="360"/>
        </w:tabs>
        <w:ind w:left="0" w:firstLine="0"/>
      </w:pPr>
      <w:rPr>
        <w:rFonts w:ascii="Arial" w:hAnsi="Arial" w:hint="default"/>
        <w:b/>
        <w:i w:val="0"/>
        <w:sz w:val="20"/>
      </w:rPr>
    </w:lvl>
  </w:abstractNum>
  <w:abstractNum w:abstractNumId="8" w15:restartNumberingAfterBreak="0">
    <w:nsid w:val="3CC10481"/>
    <w:multiLevelType w:val="multilevel"/>
    <w:tmpl w:val="B19078B0"/>
    <w:lvl w:ilvl="0">
      <w:start w:val="1"/>
      <w:numFmt w:val="decimal"/>
      <w:pStyle w:val="Figure1"/>
      <w:suff w:val="nothing"/>
      <w:lvlText w:val="Figure %1 – "/>
      <w:lvlJc w:val="left"/>
      <w:pPr>
        <w:ind w:left="0" w:firstLine="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9" w15:restartNumberingAfterBreak="0">
    <w:nsid w:val="3D523D1E"/>
    <w:multiLevelType w:val="multilevel"/>
    <w:tmpl w:val="4896360A"/>
    <w:name w:val="SEH Report-Bullets2"/>
    <w:lvl w:ilvl="0">
      <w:start w:val="1"/>
      <w:numFmt w:val="bullet"/>
      <w:pStyle w:val="ExecSummBullet"/>
      <w:lvlText w:val=""/>
      <w:lvlJc w:val="left"/>
      <w:pPr>
        <w:tabs>
          <w:tab w:val="num" w:pos="360"/>
        </w:tabs>
        <w:ind w:left="720" w:hanging="360"/>
      </w:pPr>
      <w:rPr>
        <w:rFonts w:ascii="Symbol" w:hAnsi="Symbol" w:hint="default"/>
        <w:sz w:val="22"/>
      </w:rPr>
    </w:lvl>
    <w:lvl w:ilvl="1">
      <w:start w:val="1"/>
      <w:numFmt w:val="bullet"/>
      <w:lvlRestart w:val="0"/>
      <w:lvlText w:val=""/>
      <w:lvlJc w:val="left"/>
      <w:pPr>
        <w:tabs>
          <w:tab w:val="num" w:pos="360"/>
        </w:tabs>
        <w:ind w:left="360" w:hanging="360"/>
      </w:pPr>
      <w:rPr>
        <w:rFonts w:ascii="Symbol" w:hAnsi="Symbol" w:hint="default"/>
      </w:rPr>
    </w:lvl>
    <w:lvl w:ilvl="2">
      <w:start w:val="1"/>
      <w:numFmt w:val="bullet"/>
      <w:lvlRestart w:val="0"/>
      <w:lvlText w:val=""/>
      <w:lvlJc w:val="left"/>
      <w:pPr>
        <w:tabs>
          <w:tab w:val="num" w:pos="720"/>
        </w:tabs>
        <w:ind w:left="720" w:hanging="360"/>
      </w:pPr>
      <w:rPr>
        <w:rFonts w:ascii="Symbol" w:hAnsi="Symbol" w:hint="default"/>
      </w:rPr>
    </w:lvl>
    <w:lvl w:ilvl="3">
      <w:start w:val="1"/>
      <w:numFmt w:val="bullet"/>
      <w:lvlRestart w:val="0"/>
      <w:lvlText w:val=""/>
      <w:lvlJc w:val="left"/>
      <w:pPr>
        <w:tabs>
          <w:tab w:val="num" w:pos="720"/>
        </w:tabs>
        <w:ind w:left="72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0" w15:restartNumberingAfterBreak="0">
    <w:nsid w:val="407A464D"/>
    <w:multiLevelType w:val="multilevel"/>
    <w:tmpl w:val="47C6D2D4"/>
    <w:lvl w:ilvl="0">
      <w:start w:val="1"/>
      <w:numFmt w:val="decimal"/>
      <w:suff w:val="nothing"/>
      <w:lvlText w:val="Figure %1 – "/>
      <w:lvlJc w:val="right"/>
      <w:pPr>
        <w:ind w:left="0" w:firstLine="0"/>
      </w:pPr>
      <w:rPr>
        <w:rFonts w:ascii="Arial" w:hAnsi="Arial" w:hint="default"/>
        <w:b w:val="0"/>
        <w:i w:val="0"/>
        <w:sz w:val="22"/>
      </w:rPr>
    </w:lvl>
    <w:lvl w:ilvl="1">
      <w:start w:val="1"/>
      <w:numFmt w:val="none"/>
      <w:suff w:val="nothing"/>
      <w:lvlText w:val=""/>
      <w:lvlJc w:val="right"/>
      <w:pPr>
        <w:ind w:left="0" w:firstLine="0"/>
      </w:pPr>
      <w:rPr>
        <w:rFonts w:ascii="Arial" w:hAnsi="Arial" w:hint="default"/>
        <w:b w:val="0"/>
        <w:i w:val="0"/>
        <w:sz w:val="24"/>
      </w:rPr>
    </w:lvl>
    <w:lvl w:ilvl="2">
      <w:start w:val="1"/>
      <w:numFmt w:val="none"/>
      <w:suff w:val="nothing"/>
      <w:lvlText w:val=""/>
      <w:lvlJc w:val="right"/>
      <w:pPr>
        <w:ind w:left="0" w:firstLine="0"/>
      </w:pPr>
      <w:rPr>
        <w:rFonts w:ascii="Arial" w:hAnsi="Arial" w:hint="default"/>
        <w:b w:val="0"/>
        <w:i w:val="0"/>
        <w:sz w:val="24"/>
      </w:rPr>
    </w:lvl>
    <w:lvl w:ilvl="3">
      <w:start w:val="1"/>
      <w:numFmt w:val="lowerLetter"/>
      <w:lvlText w:val="%4)"/>
      <w:lvlJc w:val="left"/>
      <w:pPr>
        <w:tabs>
          <w:tab w:val="num" w:pos="2880"/>
        </w:tabs>
        <w:ind w:left="2880" w:hanging="720"/>
      </w:pPr>
      <w:rPr>
        <w:rFonts w:hint="default"/>
      </w:rPr>
    </w:lvl>
    <w:lvl w:ilvl="4">
      <w:start w:val="1"/>
      <w:numFmt w:val="decimal"/>
      <w:lvlText w:val="(%5)"/>
      <w:lvlJc w:val="left"/>
      <w:pPr>
        <w:tabs>
          <w:tab w:val="num" w:pos="3600"/>
        </w:tabs>
        <w:ind w:left="3600" w:hanging="720"/>
      </w:pPr>
      <w:rPr>
        <w:rFonts w:hint="default"/>
      </w:rPr>
    </w:lvl>
    <w:lvl w:ilvl="5">
      <w:start w:val="1"/>
      <w:numFmt w:val="lowerLetter"/>
      <w:lvlText w:val="(%6)"/>
      <w:lvlJc w:val="left"/>
      <w:pPr>
        <w:tabs>
          <w:tab w:val="num" w:pos="4320"/>
        </w:tabs>
        <w:ind w:left="4320" w:hanging="720"/>
      </w:pPr>
      <w:rPr>
        <w:rFonts w:hint="default"/>
      </w:rPr>
    </w:lvl>
    <w:lvl w:ilvl="6">
      <w:start w:val="1"/>
      <w:numFmt w:val="lowerRoman"/>
      <w:lvlText w:val="(%7)"/>
      <w:lvlJc w:val="left"/>
      <w:pPr>
        <w:tabs>
          <w:tab w:val="num" w:pos="5040"/>
        </w:tabs>
        <w:ind w:left="5040" w:hanging="720"/>
      </w:pPr>
      <w:rPr>
        <w:rFonts w:hint="default"/>
      </w:rPr>
    </w:lvl>
    <w:lvl w:ilvl="7">
      <w:start w:val="1"/>
      <w:numFmt w:val="lowerLetter"/>
      <w:lvlText w:val="(%8)"/>
      <w:lvlJc w:val="left"/>
      <w:pPr>
        <w:tabs>
          <w:tab w:val="num" w:pos="5760"/>
        </w:tabs>
        <w:ind w:left="5760" w:hanging="720"/>
      </w:pPr>
      <w:rPr>
        <w:rFonts w:hint="default"/>
      </w:rPr>
    </w:lvl>
    <w:lvl w:ilvl="8">
      <w:start w:val="1"/>
      <w:numFmt w:val="lowerRoman"/>
      <w:suff w:val="nothing"/>
      <w:lvlText w:val="(%9)"/>
      <w:lvlJc w:val="left"/>
      <w:pPr>
        <w:ind w:left="6480" w:hanging="720"/>
      </w:pPr>
      <w:rPr>
        <w:rFonts w:hint="default"/>
      </w:rPr>
    </w:lvl>
  </w:abstractNum>
  <w:abstractNum w:abstractNumId="11" w15:restartNumberingAfterBreak="0">
    <w:nsid w:val="41187A0B"/>
    <w:multiLevelType w:val="multilevel"/>
    <w:tmpl w:val="39EA15A6"/>
    <w:lvl w:ilvl="0">
      <w:start w:val="1"/>
      <w:numFmt w:val="none"/>
      <w:suff w:val="nothing"/>
      <w:lvlText w:val="Not Used"/>
      <w:lvlJc w:val="left"/>
      <w:pPr>
        <w:ind w:left="0" w:firstLine="0"/>
      </w:pPr>
      <w:rPr>
        <w:rFonts w:ascii="Arial Narrow" w:hAnsi="Arial Narrow" w:hint="default"/>
        <w:b w:val="0"/>
        <w:i w:val="0"/>
        <w:sz w:val="44"/>
      </w:rPr>
    </w:lvl>
    <w:lvl w:ilvl="1">
      <w:start w:val="1"/>
      <w:numFmt w:val="upperLetter"/>
      <w:lvlRestart w:val="0"/>
      <w:pStyle w:val="Heading2"/>
      <w:suff w:val="nothing"/>
      <w:lvlText w:val="Appendix %2"/>
      <w:lvlJc w:val="left"/>
      <w:pPr>
        <w:ind w:left="0" w:firstLine="0"/>
      </w:pPr>
      <w:rPr>
        <w:rFonts w:ascii="Arial Narrow" w:hAnsi="Arial Narrow" w:hint="default"/>
        <w:b w:val="0"/>
        <w:i w:val="0"/>
        <w:sz w:val="44"/>
      </w:rPr>
    </w:lvl>
    <w:lvl w:ilvl="2">
      <w:start w:val="1"/>
      <w:numFmt w:val="decimal"/>
      <w:pStyle w:val="AppTitle2"/>
      <w:suff w:val="space"/>
      <w:lvlText w:val="%2%1-%3 –"/>
      <w:lvlJc w:val="left"/>
      <w:pPr>
        <w:ind w:left="0" w:firstLine="0"/>
      </w:pPr>
      <w:rPr>
        <w:rFonts w:ascii="Arial Narrow" w:hAnsi="Arial Narrow" w:hint="default"/>
        <w:b w:val="0"/>
        <w:i w:val="0"/>
        <w:sz w:val="28"/>
      </w:rPr>
    </w:lvl>
    <w:lvl w:ilvl="3">
      <w:start w:val="1"/>
      <w:numFmt w:val="decimal"/>
      <w:lvlRestart w:val="2"/>
      <w:pStyle w:val="AppTitle3"/>
      <w:suff w:val="space"/>
      <w:lvlText w:val="%2-%4 –"/>
      <w:lvlJc w:val="left"/>
      <w:pPr>
        <w:ind w:left="0" w:firstLine="0"/>
      </w:pPr>
      <w:rPr>
        <w:rFonts w:ascii="Arial Narrow" w:hAnsi="Arial Narrow" w:hint="default"/>
        <w:b w:val="0"/>
        <w:i w:val="0"/>
        <w:color w:val="auto"/>
        <w:sz w:val="32"/>
        <w:u w:val="none"/>
      </w:rPr>
    </w:lvl>
    <w:lvl w:ilvl="4">
      <w:start w:val="1"/>
      <w:numFmt w:val="decimal"/>
      <w:lvlRestart w:val="2"/>
      <w:pStyle w:val="App"/>
      <w:lvlText w:val="%5."/>
      <w:lvlJc w:val="left"/>
      <w:pPr>
        <w:tabs>
          <w:tab w:val="num" w:pos="720"/>
        </w:tabs>
        <w:ind w:left="720" w:hanging="360"/>
      </w:pPr>
      <w:rPr>
        <w:rFonts w:ascii="Arial" w:hAnsi="Arial" w:hint="default"/>
        <w:b w:val="0"/>
        <w:i w:val="0"/>
        <w:sz w:val="20"/>
      </w:rPr>
    </w:lvl>
    <w:lvl w:ilvl="5">
      <w:start w:val="1"/>
      <w:numFmt w:val="decimal"/>
      <w:pStyle w:val="Photo"/>
      <w:lvlText w:val="Photo %6"/>
      <w:lvlJc w:val="left"/>
      <w:pPr>
        <w:tabs>
          <w:tab w:val="num" w:pos="864"/>
        </w:tabs>
        <w:ind w:left="864" w:hanging="864"/>
      </w:pPr>
      <w:rPr>
        <w:rFonts w:ascii="Arial Narrow" w:hAnsi="Arial Narrow" w:hint="default"/>
        <w:b/>
        <w:i w:val="0"/>
        <w:sz w:val="22"/>
      </w:rPr>
    </w:lvl>
    <w:lvl w:ilvl="6">
      <w:start w:val="1"/>
      <w:numFmt w:val="none"/>
      <w:lvlRestart w:val="0"/>
      <w:suff w:val="nothing"/>
      <w:lvlText w:val=""/>
      <w:lvlJc w:val="left"/>
      <w:pPr>
        <w:ind w:left="360" w:firstLine="0"/>
      </w:pPr>
      <w:rPr>
        <w:rFonts w:hint="default"/>
      </w:rPr>
    </w:lvl>
    <w:lvl w:ilvl="7">
      <w:start w:val="1"/>
      <w:numFmt w:val="none"/>
      <w:lvlRestart w:val="0"/>
      <w:lvlText w:val=""/>
      <w:lvlJc w:val="left"/>
      <w:pPr>
        <w:tabs>
          <w:tab w:val="num" w:pos="1973"/>
        </w:tabs>
        <w:ind w:left="1973" w:hanging="907"/>
      </w:pPr>
      <w:rPr>
        <w:rFonts w:hint="default"/>
      </w:rPr>
    </w:lvl>
    <w:lvl w:ilvl="8">
      <w:start w:val="1"/>
      <w:numFmt w:val="none"/>
      <w:lvlRestart w:val="0"/>
      <w:lvlText w:val=""/>
      <w:lvlJc w:val="left"/>
      <w:pPr>
        <w:tabs>
          <w:tab w:val="num" w:pos="360"/>
        </w:tabs>
        <w:ind w:left="0" w:firstLine="0"/>
      </w:pPr>
      <w:rPr>
        <w:rFonts w:ascii="Arial" w:hAnsi="Arial" w:hint="default"/>
        <w:b/>
        <w:i w:val="0"/>
        <w:sz w:val="20"/>
      </w:rPr>
    </w:lvl>
  </w:abstractNum>
  <w:abstractNum w:abstractNumId="12" w15:restartNumberingAfterBreak="0">
    <w:nsid w:val="41CE31A3"/>
    <w:multiLevelType w:val="multilevel"/>
    <w:tmpl w:val="0409001D"/>
    <w:name w:val="SEH Report-Figures Only"/>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3" w15:restartNumberingAfterBreak="0">
    <w:nsid w:val="421D1C61"/>
    <w:multiLevelType w:val="multilevel"/>
    <w:tmpl w:val="370643EA"/>
    <w:lvl w:ilvl="0">
      <w:start w:val="1"/>
      <w:numFmt w:val="decimal"/>
      <w:pStyle w:val="FigureListingatEnd"/>
      <w:suff w:val="nothing"/>
      <w:lvlText w:val="Figure %1 – "/>
      <w:lvlJc w:val="left"/>
      <w:pPr>
        <w:ind w:left="0" w:firstLine="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4" w15:restartNumberingAfterBreak="0">
    <w:nsid w:val="424E7DF3"/>
    <w:multiLevelType w:val="multilevel"/>
    <w:tmpl w:val="6714F19E"/>
    <w:name w:val="SEH Report - Appendices"/>
    <w:lvl w:ilvl="0">
      <w:start w:val="1"/>
      <w:numFmt w:val="decimal"/>
      <w:lvlText w:val="SEC#.%1"/>
      <w:lvlJc w:val="left"/>
      <w:pPr>
        <w:tabs>
          <w:tab w:val="num" w:pos="1008"/>
        </w:tabs>
        <w:ind w:left="1008" w:hanging="1008"/>
      </w:pPr>
      <w:rPr>
        <w:rFonts w:ascii="Times New Roman" w:hAnsi="Times New Roman" w:hint="default"/>
        <w:b w:val="0"/>
        <w:i w:val="0"/>
        <w:sz w:val="20"/>
      </w:rPr>
    </w:lvl>
    <w:lvl w:ilvl="1">
      <w:start w:val="1"/>
      <w:numFmt w:val="lowerLetter"/>
      <w:lvlText w:val="%2)"/>
      <w:lvlJc w:val="left"/>
      <w:pPr>
        <w:tabs>
          <w:tab w:val="num" w:pos="720"/>
        </w:tabs>
        <w:ind w:left="720" w:hanging="360"/>
      </w:pPr>
      <w:rPr>
        <w:rFonts w:hint="default"/>
      </w:rPr>
    </w:lvl>
    <w:lvl w:ilvl="2">
      <w:start w:val="1"/>
      <w:numFmt w:val="lowerRoman"/>
      <w:lvlText w:val="%3)"/>
      <w:lvlJc w:val="left"/>
      <w:pPr>
        <w:tabs>
          <w:tab w:val="num" w:pos="1080"/>
        </w:tabs>
        <w:ind w:left="1080" w:hanging="360"/>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5" w15:restartNumberingAfterBreak="0">
    <w:nsid w:val="51A87069"/>
    <w:multiLevelType w:val="hybridMultilevel"/>
    <w:tmpl w:val="7B84EF7E"/>
    <w:lvl w:ilvl="0" w:tplc="22F2FE22">
      <w:start w:val="1"/>
      <w:numFmt w:val="bullet"/>
      <w:pStyle w:val="AppBullet"/>
      <w:lvlText w:val=""/>
      <w:lvlJc w:val="left"/>
      <w:pPr>
        <w:ind w:left="1080" w:hanging="360"/>
      </w:pPr>
      <w:rPr>
        <w:rFonts w:ascii="Symbol" w:hAnsi="Symbol" w:hint="default"/>
        <w:sz w:val="22"/>
      </w:rPr>
    </w:lvl>
    <w:lvl w:ilvl="1" w:tplc="E196D9E8" w:tentative="1">
      <w:start w:val="1"/>
      <w:numFmt w:val="bullet"/>
      <w:lvlText w:val="o"/>
      <w:lvlJc w:val="left"/>
      <w:pPr>
        <w:ind w:left="1800" w:hanging="360"/>
      </w:pPr>
      <w:rPr>
        <w:rFonts w:ascii="Courier New" w:hAnsi="Courier New" w:cs="Courier New" w:hint="default"/>
      </w:rPr>
    </w:lvl>
    <w:lvl w:ilvl="2" w:tplc="16540960" w:tentative="1">
      <w:start w:val="1"/>
      <w:numFmt w:val="bullet"/>
      <w:lvlText w:val=""/>
      <w:lvlJc w:val="left"/>
      <w:pPr>
        <w:ind w:left="2520" w:hanging="360"/>
      </w:pPr>
      <w:rPr>
        <w:rFonts w:ascii="Wingdings" w:hAnsi="Wingdings" w:hint="default"/>
      </w:rPr>
    </w:lvl>
    <w:lvl w:ilvl="3" w:tplc="25EC573A" w:tentative="1">
      <w:start w:val="1"/>
      <w:numFmt w:val="bullet"/>
      <w:lvlText w:val=""/>
      <w:lvlJc w:val="left"/>
      <w:pPr>
        <w:ind w:left="3240" w:hanging="360"/>
      </w:pPr>
      <w:rPr>
        <w:rFonts w:ascii="Symbol" w:hAnsi="Symbol" w:hint="default"/>
      </w:rPr>
    </w:lvl>
    <w:lvl w:ilvl="4" w:tplc="B76052D6" w:tentative="1">
      <w:start w:val="1"/>
      <w:numFmt w:val="bullet"/>
      <w:lvlText w:val="o"/>
      <w:lvlJc w:val="left"/>
      <w:pPr>
        <w:ind w:left="3960" w:hanging="360"/>
      </w:pPr>
      <w:rPr>
        <w:rFonts w:ascii="Courier New" w:hAnsi="Courier New" w:cs="Courier New" w:hint="default"/>
      </w:rPr>
    </w:lvl>
    <w:lvl w:ilvl="5" w:tplc="3BB4DCD8" w:tentative="1">
      <w:start w:val="1"/>
      <w:numFmt w:val="bullet"/>
      <w:lvlText w:val=""/>
      <w:lvlJc w:val="left"/>
      <w:pPr>
        <w:ind w:left="4680" w:hanging="360"/>
      </w:pPr>
      <w:rPr>
        <w:rFonts w:ascii="Wingdings" w:hAnsi="Wingdings" w:hint="default"/>
      </w:rPr>
    </w:lvl>
    <w:lvl w:ilvl="6" w:tplc="EFFADB0E" w:tentative="1">
      <w:start w:val="1"/>
      <w:numFmt w:val="bullet"/>
      <w:lvlText w:val=""/>
      <w:lvlJc w:val="left"/>
      <w:pPr>
        <w:ind w:left="5400" w:hanging="360"/>
      </w:pPr>
      <w:rPr>
        <w:rFonts w:ascii="Symbol" w:hAnsi="Symbol" w:hint="default"/>
      </w:rPr>
    </w:lvl>
    <w:lvl w:ilvl="7" w:tplc="64046614" w:tentative="1">
      <w:start w:val="1"/>
      <w:numFmt w:val="bullet"/>
      <w:lvlText w:val="o"/>
      <w:lvlJc w:val="left"/>
      <w:pPr>
        <w:ind w:left="6120" w:hanging="360"/>
      </w:pPr>
      <w:rPr>
        <w:rFonts w:ascii="Courier New" w:hAnsi="Courier New" w:cs="Courier New" w:hint="default"/>
      </w:rPr>
    </w:lvl>
    <w:lvl w:ilvl="8" w:tplc="A8626008" w:tentative="1">
      <w:start w:val="1"/>
      <w:numFmt w:val="bullet"/>
      <w:lvlText w:val=""/>
      <w:lvlJc w:val="left"/>
      <w:pPr>
        <w:ind w:left="6840" w:hanging="360"/>
      </w:pPr>
      <w:rPr>
        <w:rFonts w:ascii="Wingdings" w:hAnsi="Wingdings" w:hint="default"/>
      </w:rPr>
    </w:lvl>
  </w:abstractNum>
  <w:abstractNum w:abstractNumId="16" w15:restartNumberingAfterBreak="0">
    <w:nsid w:val="52170917"/>
    <w:multiLevelType w:val="multilevel"/>
    <w:tmpl w:val="0409001D"/>
    <w:name w:val="SEH Report-Figures"/>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7" w15:restartNumberingAfterBreak="0">
    <w:nsid w:val="534425EA"/>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8" w15:restartNumberingAfterBreak="0">
    <w:nsid w:val="5C6420DC"/>
    <w:multiLevelType w:val="multilevel"/>
    <w:tmpl w:val="0409001D"/>
    <w:name w:val="SEH Report-Appendices2"/>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9" w15:restartNumberingAfterBreak="0">
    <w:nsid w:val="5F1744A9"/>
    <w:multiLevelType w:val="multilevel"/>
    <w:tmpl w:val="6DCEDCB6"/>
    <w:name w:val="SEH Report-Tables3"/>
    <w:lvl w:ilvl="0">
      <w:start w:val="1"/>
      <w:numFmt w:val="decimal"/>
      <w:suff w:val="nothing"/>
      <w:lvlText w:val="Table %1 – "/>
      <w:lvlJc w:val="right"/>
      <w:pPr>
        <w:ind w:left="0" w:firstLine="0"/>
      </w:pPr>
      <w:rPr>
        <w:rFonts w:ascii="Arial" w:hAnsi="Arial" w:hint="default"/>
        <w:b w:val="0"/>
        <w:i w:val="0"/>
        <w:sz w:val="22"/>
      </w:rPr>
    </w:lvl>
    <w:lvl w:ilvl="1">
      <w:start w:val="1"/>
      <w:numFmt w:val="decimal"/>
      <w:suff w:val="nothing"/>
      <w:lvlText w:val="Table %2"/>
      <w:lvlJc w:val="left"/>
      <w:pPr>
        <w:ind w:left="0" w:firstLine="0"/>
      </w:pPr>
      <w:rPr>
        <w:rFonts w:ascii="Arial" w:hAnsi="Arial" w:hint="default"/>
        <w:b/>
        <w:i w:val="0"/>
        <w:sz w:val="22"/>
      </w:rPr>
    </w:lvl>
    <w:lvl w:ilvl="2">
      <w:start w:val="1"/>
      <w:numFmt w:val="none"/>
      <w:lvlRestart w:val="0"/>
      <w:suff w:val="nothing"/>
      <w:lvlText w:val="Table %2 (Continued)"/>
      <w:lvlJc w:val="left"/>
      <w:pPr>
        <w:ind w:left="0" w:firstLine="0"/>
      </w:pPr>
      <w:rPr>
        <w:rFonts w:ascii="Arial" w:hAnsi="Arial" w:hint="default"/>
        <w:b/>
        <w:i w:val="0"/>
        <w:sz w:val="22"/>
      </w:rPr>
    </w:lvl>
    <w:lvl w:ilvl="3">
      <w:start w:val="1"/>
      <w:numFmt w:val="lowerLetter"/>
      <w:lvlText w:val="%4)"/>
      <w:lvlJc w:val="left"/>
      <w:pPr>
        <w:tabs>
          <w:tab w:val="num" w:pos="2880"/>
        </w:tabs>
        <w:ind w:left="2880" w:hanging="720"/>
      </w:pPr>
      <w:rPr>
        <w:rFonts w:hint="default"/>
      </w:rPr>
    </w:lvl>
    <w:lvl w:ilvl="4">
      <w:start w:val="1"/>
      <w:numFmt w:val="decimal"/>
      <w:lvlText w:val="(%5)"/>
      <w:lvlJc w:val="left"/>
      <w:pPr>
        <w:tabs>
          <w:tab w:val="num" w:pos="3600"/>
        </w:tabs>
        <w:ind w:left="3600" w:hanging="720"/>
      </w:pPr>
      <w:rPr>
        <w:rFonts w:hint="default"/>
      </w:rPr>
    </w:lvl>
    <w:lvl w:ilvl="5">
      <w:start w:val="1"/>
      <w:numFmt w:val="lowerLetter"/>
      <w:lvlText w:val="(%6)"/>
      <w:lvlJc w:val="left"/>
      <w:pPr>
        <w:tabs>
          <w:tab w:val="num" w:pos="4320"/>
        </w:tabs>
        <w:ind w:left="4320" w:hanging="720"/>
      </w:pPr>
      <w:rPr>
        <w:rFonts w:hint="default"/>
      </w:rPr>
    </w:lvl>
    <w:lvl w:ilvl="6">
      <w:start w:val="1"/>
      <w:numFmt w:val="lowerRoman"/>
      <w:lvlText w:val="(%7)"/>
      <w:lvlJc w:val="left"/>
      <w:pPr>
        <w:tabs>
          <w:tab w:val="num" w:pos="5040"/>
        </w:tabs>
        <w:ind w:left="5040" w:hanging="720"/>
      </w:pPr>
      <w:rPr>
        <w:rFonts w:hint="default"/>
      </w:rPr>
    </w:lvl>
    <w:lvl w:ilvl="7">
      <w:start w:val="1"/>
      <w:numFmt w:val="lowerLetter"/>
      <w:lvlText w:val="(%8)"/>
      <w:lvlJc w:val="left"/>
      <w:pPr>
        <w:tabs>
          <w:tab w:val="num" w:pos="5760"/>
        </w:tabs>
        <w:ind w:left="5760" w:hanging="720"/>
      </w:pPr>
      <w:rPr>
        <w:rFonts w:hint="default"/>
      </w:rPr>
    </w:lvl>
    <w:lvl w:ilvl="8">
      <w:start w:val="1"/>
      <w:numFmt w:val="lowerRoman"/>
      <w:suff w:val="nothing"/>
      <w:lvlText w:val="(%9)"/>
      <w:lvlJc w:val="left"/>
      <w:pPr>
        <w:ind w:left="6480" w:hanging="720"/>
      </w:pPr>
      <w:rPr>
        <w:rFonts w:hint="default"/>
      </w:rPr>
    </w:lvl>
  </w:abstractNum>
  <w:abstractNum w:abstractNumId="20" w15:restartNumberingAfterBreak="0">
    <w:nsid w:val="6A85500D"/>
    <w:multiLevelType w:val="multilevel"/>
    <w:tmpl w:val="0409001D"/>
    <w:name w:val="SEH Report2"/>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1" w15:restartNumberingAfterBreak="0">
    <w:nsid w:val="733334B8"/>
    <w:multiLevelType w:val="multilevel"/>
    <w:tmpl w:val="11E6E936"/>
    <w:name w:val="SEH Report-Tables2"/>
    <w:lvl w:ilvl="0">
      <w:start w:val="1"/>
      <w:numFmt w:val="bullet"/>
      <w:pStyle w:val="BulletFirst"/>
      <w:lvlText w:val=""/>
      <w:lvlJc w:val="left"/>
      <w:pPr>
        <w:tabs>
          <w:tab w:val="num" w:pos="1800"/>
        </w:tabs>
        <w:ind w:left="1800" w:hanging="360"/>
      </w:pPr>
      <w:rPr>
        <w:rFonts w:ascii="Symbol" w:hAnsi="Symbol" w:hint="default"/>
        <w:sz w:val="22"/>
      </w:rPr>
    </w:lvl>
    <w:lvl w:ilvl="1">
      <w:start w:val="1"/>
      <w:numFmt w:val="bullet"/>
      <w:lvlRestart w:val="0"/>
      <w:pStyle w:val="BulletFirst-Lastinlist"/>
      <w:lvlText w:val=""/>
      <w:lvlJc w:val="left"/>
      <w:pPr>
        <w:tabs>
          <w:tab w:val="num" w:pos="1800"/>
        </w:tabs>
        <w:ind w:left="1800" w:hanging="360"/>
      </w:pPr>
      <w:rPr>
        <w:rFonts w:ascii="Symbol" w:hAnsi="Symbol" w:hint="default"/>
      </w:rPr>
    </w:lvl>
    <w:lvl w:ilvl="2">
      <w:start w:val="1"/>
      <w:numFmt w:val="bullet"/>
      <w:lvlRestart w:val="0"/>
      <w:pStyle w:val="BulletSecond"/>
      <w:lvlText w:val=""/>
      <w:lvlJc w:val="left"/>
      <w:pPr>
        <w:tabs>
          <w:tab w:val="num" w:pos="2160"/>
        </w:tabs>
        <w:ind w:left="2160" w:hanging="360"/>
      </w:pPr>
      <w:rPr>
        <w:rFonts w:ascii="Symbol" w:hAnsi="Symbol" w:hint="default"/>
      </w:rPr>
    </w:lvl>
    <w:lvl w:ilvl="3">
      <w:start w:val="1"/>
      <w:numFmt w:val="bullet"/>
      <w:lvlRestart w:val="0"/>
      <w:pStyle w:val="BulletSecond-Lastinlist"/>
      <w:lvlText w:val=""/>
      <w:lvlJc w:val="left"/>
      <w:pPr>
        <w:tabs>
          <w:tab w:val="num" w:pos="2160"/>
        </w:tabs>
        <w:ind w:left="2160" w:hanging="360"/>
      </w:pPr>
      <w:rPr>
        <w:rFonts w:ascii="Symbol" w:hAnsi="Symbol" w:hint="default"/>
      </w:rPr>
    </w:lvl>
    <w:lvl w:ilvl="4">
      <w:start w:val="1"/>
      <w:numFmt w:val="bullet"/>
      <w:pStyle w:val="BulletThird"/>
      <w:lvlText w:val="o"/>
      <w:lvlJc w:val="left"/>
      <w:pPr>
        <w:ind w:left="2520" w:hanging="360"/>
      </w:pPr>
      <w:rPr>
        <w:rFonts w:ascii="Courier New" w:hAnsi="Courier New" w:hint="default"/>
      </w:rPr>
    </w:lvl>
    <w:lvl w:ilvl="5">
      <w:start w:val="1"/>
      <w:numFmt w:val="bullet"/>
      <w:pStyle w:val="BulletThird-Lastinlast"/>
      <w:lvlText w:val="o"/>
      <w:lvlJc w:val="left"/>
      <w:pPr>
        <w:ind w:left="2520" w:hanging="360"/>
      </w:pPr>
      <w:rPr>
        <w:rFonts w:ascii="Courier New" w:hAnsi="Courier New"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2" w15:restartNumberingAfterBreak="0">
    <w:nsid w:val="794061DF"/>
    <w:multiLevelType w:val="multilevel"/>
    <w:tmpl w:val="3E9419FE"/>
    <w:name w:val="TablesReport"/>
    <w:lvl w:ilvl="0">
      <w:start w:val="1"/>
      <w:numFmt w:val="upperLetter"/>
      <w:pStyle w:val="TOCAppendix"/>
      <w:lvlText w:val="Appendix %1"/>
      <w:lvlJc w:val="left"/>
      <w:pPr>
        <w:ind w:left="720" w:hanging="360"/>
      </w:pPr>
      <w:rPr>
        <w:rFonts w:ascii="Arial" w:hAnsi="Arial" w:hint="default"/>
        <w:b w:val="0"/>
        <w:i w:val="0"/>
        <w:sz w:val="20"/>
      </w:rPr>
    </w:lvl>
    <w:lvl w:ilvl="1">
      <w:start w:val="1"/>
      <w:numFmt w:val="lowerLetter"/>
      <w:lvlText w:val="%2."/>
      <w:lvlJc w:val="left"/>
      <w:pPr>
        <w:ind w:left="1800" w:hanging="360"/>
      </w:pPr>
      <w:rPr>
        <w:rFonts w:hint="default"/>
      </w:rPr>
    </w:lvl>
    <w:lvl w:ilvl="2">
      <w:start w:val="1"/>
      <w:numFmt w:val="lowerRoman"/>
      <w:lvlText w:val="%3."/>
      <w:lvlJc w:val="right"/>
      <w:pPr>
        <w:ind w:left="2520" w:hanging="180"/>
      </w:pPr>
      <w:rPr>
        <w:rFonts w:hint="default"/>
      </w:rPr>
    </w:lvl>
    <w:lvl w:ilvl="3">
      <w:start w:val="1"/>
      <w:numFmt w:val="decimal"/>
      <w:lvlText w:val="%4."/>
      <w:lvlJc w:val="left"/>
      <w:pPr>
        <w:ind w:left="3240" w:hanging="360"/>
      </w:pPr>
      <w:rPr>
        <w:rFonts w:hint="default"/>
      </w:rPr>
    </w:lvl>
    <w:lvl w:ilvl="4">
      <w:start w:val="1"/>
      <w:numFmt w:val="lowerLetter"/>
      <w:lvlText w:val="%5."/>
      <w:lvlJc w:val="left"/>
      <w:pPr>
        <w:ind w:left="3960" w:hanging="360"/>
      </w:pPr>
      <w:rPr>
        <w:rFonts w:hint="default"/>
      </w:rPr>
    </w:lvl>
    <w:lvl w:ilvl="5">
      <w:start w:val="1"/>
      <w:numFmt w:val="lowerRoman"/>
      <w:lvlText w:val="%6."/>
      <w:lvlJc w:val="right"/>
      <w:pPr>
        <w:ind w:left="4680" w:hanging="180"/>
      </w:pPr>
      <w:rPr>
        <w:rFonts w:hint="default"/>
      </w:rPr>
    </w:lvl>
    <w:lvl w:ilvl="6">
      <w:start w:val="1"/>
      <w:numFmt w:val="decimal"/>
      <w:lvlText w:val="%7."/>
      <w:lvlJc w:val="left"/>
      <w:pPr>
        <w:ind w:left="5400" w:hanging="360"/>
      </w:pPr>
      <w:rPr>
        <w:rFonts w:hint="default"/>
      </w:rPr>
    </w:lvl>
    <w:lvl w:ilvl="7">
      <w:start w:val="1"/>
      <w:numFmt w:val="lowerLetter"/>
      <w:lvlText w:val="%8."/>
      <w:lvlJc w:val="left"/>
      <w:pPr>
        <w:ind w:left="6120" w:hanging="360"/>
      </w:pPr>
      <w:rPr>
        <w:rFonts w:hint="default"/>
      </w:rPr>
    </w:lvl>
    <w:lvl w:ilvl="8">
      <w:start w:val="1"/>
      <w:numFmt w:val="lowerRoman"/>
      <w:lvlText w:val="%9."/>
      <w:lvlJc w:val="right"/>
      <w:pPr>
        <w:ind w:left="6840" w:hanging="180"/>
      </w:pPr>
      <w:rPr>
        <w:rFonts w:hint="default"/>
      </w:rPr>
    </w:lvl>
  </w:abstractNum>
  <w:num w:numId="1">
    <w:abstractNumId w:val="2"/>
  </w:num>
  <w:num w:numId="2">
    <w:abstractNumId w:val="15"/>
  </w:num>
  <w:num w:numId="3">
    <w:abstractNumId w:val="21"/>
  </w:num>
  <w:num w:numId="4">
    <w:abstractNumId w:val="9"/>
  </w:num>
  <w:num w:numId="5">
    <w:abstractNumId w:val="8"/>
  </w:num>
  <w:num w:numId="6">
    <w:abstractNumId w:val="13"/>
  </w:num>
  <w:num w:numId="7">
    <w:abstractNumId w:val="11"/>
  </w:num>
  <w:num w:numId="8">
    <w:abstractNumId w:val="4"/>
  </w:num>
  <w:num w:numId="9">
    <w:abstractNumId w:val="0"/>
  </w:num>
  <w:num w:numId="10">
    <w:abstractNumId w:val="22"/>
  </w:num>
  <w:num w:numId="11">
    <w:abstractNumId w:val="1"/>
  </w:num>
  <w:num w:numId="12">
    <w:abstractNumId w:val="13"/>
  </w:num>
  <w:num w:numId="13">
    <w:abstractNumId w:val="6"/>
  </w:num>
  <w:numIdMacAtCleanup w:val="11"/>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BROWN, JOEL R">
    <w15:presenceInfo w15:providerId="AD" w15:userId="S-1-5-21-2014430026-1432593244-2068819953-52296"/>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activeWritingStyle w:appName="MSWord" w:lang="en-US" w:vendorID="64" w:dllVersion="6" w:nlCheck="1" w:checkStyle="1"/>
  <w:activeWritingStyle w:appName="MSWord" w:lang="en-US" w:vendorID="64" w:dllVersion="0" w:nlCheck="1" w:checkStyle="0"/>
  <w:activeWritingStyle w:appName="MSWord" w:lang="en-US" w:vendorID="8" w:dllVersion="513" w:checkStyle="1"/>
  <w:attachedTemplate r:id="rId1"/>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720"/>
  <w:evenAndOddHeaders/>
  <w:displayHorizontalDrawingGridEvery w:val="0"/>
  <w:displayVerticalDrawingGridEvery w:val="0"/>
  <w:doNotUseMarginsForDrawingGridOrigin/>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96506"/>
    <w:rsid w:val="00000D48"/>
    <w:rsid w:val="00006537"/>
    <w:rsid w:val="00007AE0"/>
    <w:rsid w:val="0001470B"/>
    <w:rsid w:val="00015860"/>
    <w:rsid w:val="00020D29"/>
    <w:rsid w:val="0002269A"/>
    <w:rsid w:val="00022714"/>
    <w:rsid w:val="00023407"/>
    <w:rsid w:val="00023890"/>
    <w:rsid w:val="000259A5"/>
    <w:rsid w:val="00026E0A"/>
    <w:rsid w:val="000328AB"/>
    <w:rsid w:val="000351FF"/>
    <w:rsid w:val="0003597A"/>
    <w:rsid w:val="00040B34"/>
    <w:rsid w:val="00042EC1"/>
    <w:rsid w:val="000431E4"/>
    <w:rsid w:val="00045267"/>
    <w:rsid w:val="00045E22"/>
    <w:rsid w:val="00047FEA"/>
    <w:rsid w:val="000508C0"/>
    <w:rsid w:val="0005180A"/>
    <w:rsid w:val="000530A1"/>
    <w:rsid w:val="00060894"/>
    <w:rsid w:val="00060B0C"/>
    <w:rsid w:val="00062BF2"/>
    <w:rsid w:val="00063053"/>
    <w:rsid w:val="00063DF9"/>
    <w:rsid w:val="00071511"/>
    <w:rsid w:val="00071E2B"/>
    <w:rsid w:val="00073BC5"/>
    <w:rsid w:val="000753F5"/>
    <w:rsid w:val="0007559B"/>
    <w:rsid w:val="00075DC5"/>
    <w:rsid w:val="00077BB6"/>
    <w:rsid w:val="00080CC4"/>
    <w:rsid w:val="000852ED"/>
    <w:rsid w:val="00094045"/>
    <w:rsid w:val="00094A6B"/>
    <w:rsid w:val="00094C8B"/>
    <w:rsid w:val="0009709A"/>
    <w:rsid w:val="00097C87"/>
    <w:rsid w:val="000A1229"/>
    <w:rsid w:val="000A31F9"/>
    <w:rsid w:val="000A32AB"/>
    <w:rsid w:val="000A3F2A"/>
    <w:rsid w:val="000A543C"/>
    <w:rsid w:val="000A5FF7"/>
    <w:rsid w:val="000A7E31"/>
    <w:rsid w:val="000B1400"/>
    <w:rsid w:val="000B293F"/>
    <w:rsid w:val="000B2A05"/>
    <w:rsid w:val="000B37C8"/>
    <w:rsid w:val="000B5338"/>
    <w:rsid w:val="000B5835"/>
    <w:rsid w:val="000B58C1"/>
    <w:rsid w:val="000C1B49"/>
    <w:rsid w:val="000C52F3"/>
    <w:rsid w:val="000C5B87"/>
    <w:rsid w:val="000C5C48"/>
    <w:rsid w:val="000C6240"/>
    <w:rsid w:val="000D31A5"/>
    <w:rsid w:val="000D4449"/>
    <w:rsid w:val="000D6273"/>
    <w:rsid w:val="000D6A3F"/>
    <w:rsid w:val="000D7E31"/>
    <w:rsid w:val="000E0408"/>
    <w:rsid w:val="000E2207"/>
    <w:rsid w:val="000E36AF"/>
    <w:rsid w:val="000E5498"/>
    <w:rsid w:val="000E70A7"/>
    <w:rsid w:val="000E7FB2"/>
    <w:rsid w:val="000F2980"/>
    <w:rsid w:val="000F476D"/>
    <w:rsid w:val="000F662A"/>
    <w:rsid w:val="000F67E8"/>
    <w:rsid w:val="000F7DEA"/>
    <w:rsid w:val="00100B1A"/>
    <w:rsid w:val="00100D87"/>
    <w:rsid w:val="00101ACE"/>
    <w:rsid w:val="00103031"/>
    <w:rsid w:val="00104FF5"/>
    <w:rsid w:val="001060AA"/>
    <w:rsid w:val="00107ED4"/>
    <w:rsid w:val="00111C54"/>
    <w:rsid w:val="00112194"/>
    <w:rsid w:val="001159B9"/>
    <w:rsid w:val="00123935"/>
    <w:rsid w:val="001259D6"/>
    <w:rsid w:val="00131868"/>
    <w:rsid w:val="001319A9"/>
    <w:rsid w:val="001330CE"/>
    <w:rsid w:val="00136F57"/>
    <w:rsid w:val="00141716"/>
    <w:rsid w:val="00141C96"/>
    <w:rsid w:val="00141DA8"/>
    <w:rsid w:val="0014421B"/>
    <w:rsid w:val="00144493"/>
    <w:rsid w:val="0014607D"/>
    <w:rsid w:val="00146246"/>
    <w:rsid w:val="00147108"/>
    <w:rsid w:val="00147436"/>
    <w:rsid w:val="001508FC"/>
    <w:rsid w:val="00152E2E"/>
    <w:rsid w:val="00153D59"/>
    <w:rsid w:val="00154BC2"/>
    <w:rsid w:val="00156097"/>
    <w:rsid w:val="00157322"/>
    <w:rsid w:val="001607E2"/>
    <w:rsid w:val="00160AF6"/>
    <w:rsid w:val="001613C9"/>
    <w:rsid w:val="00161E82"/>
    <w:rsid w:val="00162CE2"/>
    <w:rsid w:val="001661A2"/>
    <w:rsid w:val="001661D5"/>
    <w:rsid w:val="0016776E"/>
    <w:rsid w:val="001677E3"/>
    <w:rsid w:val="00174C30"/>
    <w:rsid w:val="001764EC"/>
    <w:rsid w:val="00177DE6"/>
    <w:rsid w:val="00181902"/>
    <w:rsid w:val="00182F68"/>
    <w:rsid w:val="00184B6E"/>
    <w:rsid w:val="00186BCA"/>
    <w:rsid w:val="00187A32"/>
    <w:rsid w:val="00187C09"/>
    <w:rsid w:val="00191366"/>
    <w:rsid w:val="0019260C"/>
    <w:rsid w:val="00193459"/>
    <w:rsid w:val="00194540"/>
    <w:rsid w:val="001973AF"/>
    <w:rsid w:val="00197DC7"/>
    <w:rsid w:val="001A272F"/>
    <w:rsid w:val="001A295E"/>
    <w:rsid w:val="001A3002"/>
    <w:rsid w:val="001A3443"/>
    <w:rsid w:val="001A36AB"/>
    <w:rsid w:val="001A474E"/>
    <w:rsid w:val="001A5591"/>
    <w:rsid w:val="001B1024"/>
    <w:rsid w:val="001B2C76"/>
    <w:rsid w:val="001B3D5E"/>
    <w:rsid w:val="001B45EF"/>
    <w:rsid w:val="001C0204"/>
    <w:rsid w:val="001C0CF9"/>
    <w:rsid w:val="001C0EF6"/>
    <w:rsid w:val="001C1CC7"/>
    <w:rsid w:val="001C23F4"/>
    <w:rsid w:val="001C3C90"/>
    <w:rsid w:val="001C6DA2"/>
    <w:rsid w:val="001D00A6"/>
    <w:rsid w:val="001D066C"/>
    <w:rsid w:val="001D565D"/>
    <w:rsid w:val="001E013D"/>
    <w:rsid w:val="001E0FA8"/>
    <w:rsid w:val="001E2ABA"/>
    <w:rsid w:val="001E2EF8"/>
    <w:rsid w:val="001E6F2D"/>
    <w:rsid w:val="001F178A"/>
    <w:rsid w:val="001F2911"/>
    <w:rsid w:val="001F57A6"/>
    <w:rsid w:val="001F6D4D"/>
    <w:rsid w:val="001F76EF"/>
    <w:rsid w:val="00204131"/>
    <w:rsid w:val="00205027"/>
    <w:rsid w:val="00205481"/>
    <w:rsid w:val="0020655C"/>
    <w:rsid w:val="002065F9"/>
    <w:rsid w:val="002102E9"/>
    <w:rsid w:val="002122F9"/>
    <w:rsid w:val="00213F32"/>
    <w:rsid w:val="002144B2"/>
    <w:rsid w:val="002148F2"/>
    <w:rsid w:val="002148FE"/>
    <w:rsid w:val="00216247"/>
    <w:rsid w:val="00217507"/>
    <w:rsid w:val="002209E4"/>
    <w:rsid w:val="00222496"/>
    <w:rsid w:val="00223045"/>
    <w:rsid w:val="0022461D"/>
    <w:rsid w:val="00226751"/>
    <w:rsid w:val="00227635"/>
    <w:rsid w:val="00233A0C"/>
    <w:rsid w:val="00234302"/>
    <w:rsid w:val="00234C9B"/>
    <w:rsid w:val="00236290"/>
    <w:rsid w:val="002436C1"/>
    <w:rsid w:val="0024620B"/>
    <w:rsid w:val="0024689D"/>
    <w:rsid w:val="00246B8E"/>
    <w:rsid w:val="0024718E"/>
    <w:rsid w:val="00251922"/>
    <w:rsid w:val="00252D10"/>
    <w:rsid w:val="002531DF"/>
    <w:rsid w:val="00254169"/>
    <w:rsid w:val="002543F5"/>
    <w:rsid w:val="00260335"/>
    <w:rsid w:val="00262E6B"/>
    <w:rsid w:val="00263696"/>
    <w:rsid w:val="002641E3"/>
    <w:rsid w:val="00264FCC"/>
    <w:rsid w:val="00266211"/>
    <w:rsid w:val="00273889"/>
    <w:rsid w:val="00273A3F"/>
    <w:rsid w:val="002741C7"/>
    <w:rsid w:val="0028368B"/>
    <w:rsid w:val="00285FF1"/>
    <w:rsid w:val="00286ABF"/>
    <w:rsid w:val="00286CC0"/>
    <w:rsid w:val="00287F0B"/>
    <w:rsid w:val="0029147C"/>
    <w:rsid w:val="00295109"/>
    <w:rsid w:val="00296AC7"/>
    <w:rsid w:val="00296B32"/>
    <w:rsid w:val="0029706E"/>
    <w:rsid w:val="002A2DFD"/>
    <w:rsid w:val="002A3D55"/>
    <w:rsid w:val="002A5273"/>
    <w:rsid w:val="002A6E48"/>
    <w:rsid w:val="002B316C"/>
    <w:rsid w:val="002B3919"/>
    <w:rsid w:val="002B3B21"/>
    <w:rsid w:val="002B48D8"/>
    <w:rsid w:val="002B53BD"/>
    <w:rsid w:val="002B5494"/>
    <w:rsid w:val="002B6124"/>
    <w:rsid w:val="002B6FBB"/>
    <w:rsid w:val="002B7490"/>
    <w:rsid w:val="002B7693"/>
    <w:rsid w:val="002B7C0B"/>
    <w:rsid w:val="002B7C5F"/>
    <w:rsid w:val="002C0887"/>
    <w:rsid w:val="002C1D26"/>
    <w:rsid w:val="002C41B3"/>
    <w:rsid w:val="002C5A1F"/>
    <w:rsid w:val="002C795D"/>
    <w:rsid w:val="002D24FF"/>
    <w:rsid w:val="002D2EA6"/>
    <w:rsid w:val="002D7C4C"/>
    <w:rsid w:val="002E02D7"/>
    <w:rsid w:val="002E12A3"/>
    <w:rsid w:val="002E2EBA"/>
    <w:rsid w:val="002E373C"/>
    <w:rsid w:val="002F2D7A"/>
    <w:rsid w:val="002F345B"/>
    <w:rsid w:val="002F542A"/>
    <w:rsid w:val="002F5553"/>
    <w:rsid w:val="00304931"/>
    <w:rsid w:val="003063AC"/>
    <w:rsid w:val="00310435"/>
    <w:rsid w:val="0031103D"/>
    <w:rsid w:val="00316E8A"/>
    <w:rsid w:val="00316F64"/>
    <w:rsid w:val="0032112E"/>
    <w:rsid w:val="003260C8"/>
    <w:rsid w:val="00326B3D"/>
    <w:rsid w:val="00327D7F"/>
    <w:rsid w:val="00332AE9"/>
    <w:rsid w:val="0033671A"/>
    <w:rsid w:val="00337049"/>
    <w:rsid w:val="0033799C"/>
    <w:rsid w:val="003404C3"/>
    <w:rsid w:val="00340980"/>
    <w:rsid w:val="00345A1F"/>
    <w:rsid w:val="0034725E"/>
    <w:rsid w:val="0035377C"/>
    <w:rsid w:val="00355416"/>
    <w:rsid w:val="0035627B"/>
    <w:rsid w:val="00356299"/>
    <w:rsid w:val="00362BE5"/>
    <w:rsid w:val="00366E51"/>
    <w:rsid w:val="00366EF4"/>
    <w:rsid w:val="003673CF"/>
    <w:rsid w:val="0037034F"/>
    <w:rsid w:val="00370F1C"/>
    <w:rsid w:val="00372475"/>
    <w:rsid w:val="00372FCF"/>
    <w:rsid w:val="00373298"/>
    <w:rsid w:val="00373919"/>
    <w:rsid w:val="003746BE"/>
    <w:rsid w:val="00375D69"/>
    <w:rsid w:val="00376E5B"/>
    <w:rsid w:val="003805C4"/>
    <w:rsid w:val="0038318A"/>
    <w:rsid w:val="00384EF0"/>
    <w:rsid w:val="003859DD"/>
    <w:rsid w:val="00390B56"/>
    <w:rsid w:val="00391B52"/>
    <w:rsid w:val="00392CD2"/>
    <w:rsid w:val="00394973"/>
    <w:rsid w:val="003955C7"/>
    <w:rsid w:val="003A08F4"/>
    <w:rsid w:val="003A5F84"/>
    <w:rsid w:val="003A62EC"/>
    <w:rsid w:val="003A652C"/>
    <w:rsid w:val="003B4D00"/>
    <w:rsid w:val="003B718C"/>
    <w:rsid w:val="003E0228"/>
    <w:rsid w:val="003E2491"/>
    <w:rsid w:val="003E41E7"/>
    <w:rsid w:val="003E4267"/>
    <w:rsid w:val="003E5479"/>
    <w:rsid w:val="003E60FB"/>
    <w:rsid w:val="003F1B14"/>
    <w:rsid w:val="003F5DD0"/>
    <w:rsid w:val="003F6189"/>
    <w:rsid w:val="003F659A"/>
    <w:rsid w:val="003F7C74"/>
    <w:rsid w:val="00400068"/>
    <w:rsid w:val="00400F24"/>
    <w:rsid w:val="00403629"/>
    <w:rsid w:val="004065E6"/>
    <w:rsid w:val="00406668"/>
    <w:rsid w:val="00411148"/>
    <w:rsid w:val="00413F29"/>
    <w:rsid w:val="00417031"/>
    <w:rsid w:val="00421607"/>
    <w:rsid w:val="00423102"/>
    <w:rsid w:val="00423896"/>
    <w:rsid w:val="00424CD4"/>
    <w:rsid w:val="00424CFB"/>
    <w:rsid w:val="00425167"/>
    <w:rsid w:val="0043057E"/>
    <w:rsid w:val="00431B71"/>
    <w:rsid w:val="004329E8"/>
    <w:rsid w:val="00433865"/>
    <w:rsid w:val="00433E61"/>
    <w:rsid w:val="00435B71"/>
    <w:rsid w:val="004360EE"/>
    <w:rsid w:val="00436F56"/>
    <w:rsid w:val="00441D3E"/>
    <w:rsid w:val="00442FFD"/>
    <w:rsid w:val="00446027"/>
    <w:rsid w:val="00447304"/>
    <w:rsid w:val="004474FD"/>
    <w:rsid w:val="004476FD"/>
    <w:rsid w:val="0044783C"/>
    <w:rsid w:val="00447875"/>
    <w:rsid w:val="00447E31"/>
    <w:rsid w:val="004566FE"/>
    <w:rsid w:val="00456F50"/>
    <w:rsid w:val="00457146"/>
    <w:rsid w:val="004611F8"/>
    <w:rsid w:val="0046126E"/>
    <w:rsid w:val="004629C9"/>
    <w:rsid w:val="00463926"/>
    <w:rsid w:val="00464975"/>
    <w:rsid w:val="00466134"/>
    <w:rsid w:val="00467B86"/>
    <w:rsid w:val="00471E7C"/>
    <w:rsid w:val="00472D6C"/>
    <w:rsid w:val="0047364D"/>
    <w:rsid w:val="004776DF"/>
    <w:rsid w:val="00480B71"/>
    <w:rsid w:val="00480B9B"/>
    <w:rsid w:val="004810C2"/>
    <w:rsid w:val="004839D6"/>
    <w:rsid w:val="0048474A"/>
    <w:rsid w:val="0048546A"/>
    <w:rsid w:val="00487ABA"/>
    <w:rsid w:val="004905D7"/>
    <w:rsid w:val="00491123"/>
    <w:rsid w:val="004914CD"/>
    <w:rsid w:val="004916F6"/>
    <w:rsid w:val="0049188C"/>
    <w:rsid w:val="00496F39"/>
    <w:rsid w:val="00497C6C"/>
    <w:rsid w:val="004A3696"/>
    <w:rsid w:val="004A3EF6"/>
    <w:rsid w:val="004A4FBD"/>
    <w:rsid w:val="004A576B"/>
    <w:rsid w:val="004B1753"/>
    <w:rsid w:val="004B1BB0"/>
    <w:rsid w:val="004B205F"/>
    <w:rsid w:val="004B28E6"/>
    <w:rsid w:val="004B2AA4"/>
    <w:rsid w:val="004B2BA0"/>
    <w:rsid w:val="004B3DC4"/>
    <w:rsid w:val="004C39AB"/>
    <w:rsid w:val="004C60FC"/>
    <w:rsid w:val="004C68B1"/>
    <w:rsid w:val="004D269B"/>
    <w:rsid w:val="004D32B6"/>
    <w:rsid w:val="004D54F4"/>
    <w:rsid w:val="004D66A5"/>
    <w:rsid w:val="004E010D"/>
    <w:rsid w:val="004E0EA6"/>
    <w:rsid w:val="004E3CE5"/>
    <w:rsid w:val="004E3D4B"/>
    <w:rsid w:val="004E5782"/>
    <w:rsid w:val="004E6DE7"/>
    <w:rsid w:val="004F2990"/>
    <w:rsid w:val="004F3711"/>
    <w:rsid w:val="004F479D"/>
    <w:rsid w:val="004F7BA2"/>
    <w:rsid w:val="005010DE"/>
    <w:rsid w:val="00502B50"/>
    <w:rsid w:val="00502E42"/>
    <w:rsid w:val="005038E1"/>
    <w:rsid w:val="00503CE3"/>
    <w:rsid w:val="00504DCB"/>
    <w:rsid w:val="00506849"/>
    <w:rsid w:val="00507B5D"/>
    <w:rsid w:val="0051176A"/>
    <w:rsid w:val="005165E5"/>
    <w:rsid w:val="0051730B"/>
    <w:rsid w:val="00520D8A"/>
    <w:rsid w:val="005220B8"/>
    <w:rsid w:val="00522B81"/>
    <w:rsid w:val="00527935"/>
    <w:rsid w:val="00531FF3"/>
    <w:rsid w:val="00532FE6"/>
    <w:rsid w:val="005345E4"/>
    <w:rsid w:val="0053602E"/>
    <w:rsid w:val="00541C52"/>
    <w:rsid w:val="00542455"/>
    <w:rsid w:val="00542E82"/>
    <w:rsid w:val="005431A0"/>
    <w:rsid w:val="005500E6"/>
    <w:rsid w:val="0055126B"/>
    <w:rsid w:val="005527CF"/>
    <w:rsid w:val="00553F88"/>
    <w:rsid w:val="00555721"/>
    <w:rsid w:val="0055639F"/>
    <w:rsid w:val="005569E1"/>
    <w:rsid w:val="00557337"/>
    <w:rsid w:val="00557932"/>
    <w:rsid w:val="00562728"/>
    <w:rsid w:val="00565459"/>
    <w:rsid w:val="005655AC"/>
    <w:rsid w:val="0056661E"/>
    <w:rsid w:val="00566C2B"/>
    <w:rsid w:val="00570230"/>
    <w:rsid w:val="00576A4D"/>
    <w:rsid w:val="0057739A"/>
    <w:rsid w:val="00577512"/>
    <w:rsid w:val="00577AF1"/>
    <w:rsid w:val="0058038A"/>
    <w:rsid w:val="005810A7"/>
    <w:rsid w:val="00581DF8"/>
    <w:rsid w:val="00584227"/>
    <w:rsid w:val="00584300"/>
    <w:rsid w:val="00584916"/>
    <w:rsid w:val="00585A96"/>
    <w:rsid w:val="00585F70"/>
    <w:rsid w:val="00587EDD"/>
    <w:rsid w:val="00592227"/>
    <w:rsid w:val="00592887"/>
    <w:rsid w:val="005947B9"/>
    <w:rsid w:val="0059659D"/>
    <w:rsid w:val="005A0103"/>
    <w:rsid w:val="005A0836"/>
    <w:rsid w:val="005A179D"/>
    <w:rsid w:val="005A21CF"/>
    <w:rsid w:val="005A36E6"/>
    <w:rsid w:val="005A613E"/>
    <w:rsid w:val="005A63A0"/>
    <w:rsid w:val="005A6751"/>
    <w:rsid w:val="005B2801"/>
    <w:rsid w:val="005B37BC"/>
    <w:rsid w:val="005B3849"/>
    <w:rsid w:val="005B38C4"/>
    <w:rsid w:val="005B4689"/>
    <w:rsid w:val="005B4C40"/>
    <w:rsid w:val="005B6110"/>
    <w:rsid w:val="005C1379"/>
    <w:rsid w:val="005C13A3"/>
    <w:rsid w:val="005C1BB7"/>
    <w:rsid w:val="005C2E63"/>
    <w:rsid w:val="005C43BE"/>
    <w:rsid w:val="005C6CFC"/>
    <w:rsid w:val="005D0A4D"/>
    <w:rsid w:val="005D1E41"/>
    <w:rsid w:val="005D41B0"/>
    <w:rsid w:val="005D49C1"/>
    <w:rsid w:val="005D569D"/>
    <w:rsid w:val="005D5CA5"/>
    <w:rsid w:val="005D7D9B"/>
    <w:rsid w:val="005E074E"/>
    <w:rsid w:val="005E2BB9"/>
    <w:rsid w:val="005E349B"/>
    <w:rsid w:val="005E3C0E"/>
    <w:rsid w:val="005E7D08"/>
    <w:rsid w:val="005F0384"/>
    <w:rsid w:val="005F0A63"/>
    <w:rsid w:val="005F5FCE"/>
    <w:rsid w:val="006016C1"/>
    <w:rsid w:val="006024D6"/>
    <w:rsid w:val="006055ED"/>
    <w:rsid w:val="00605F00"/>
    <w:rsid w:val="00607209"/>
    <w:rsid w:val="0061191E"/>
    <w:rsid w:val="00615BB6"/>
    <w:rsid w:val="00616DE0"/>
    <w:rsid w:val="0062454C"/>
    <w:rsid w:val="00625C44"/>
    <w:rsid w:val="006262C4"/>
    <w:rsid w:val="00626755"/>
    <w:rsid w:val="00627DDB"/>
    <w:rsid w:val="0063112A"/>
    <w:rsid w:val="006316A9"/>
    <w:rsid w:val="006340DB"/>
    <w:rsid w:val="00634347"/>
    <w:rsid w:val="00634843"/>
    <w:rsid w:val="0063702F"/>
    <w:rsid w:val="00642F63"/>
    <w:rsid w:val="00643CC9"/>
    <w:rsid w:val="00643E29"/>
    <w:rsid w:val="00644947"/>
    <w:rsid w:val="00644F06"/>
    <w:rsid w:val="006476BB"/>
    <w:rsid w:val="00652276"/>
    <w:rsid w:val="00652322"/>
    <w:rsid w:val="00652D89"/>
    <w:rsid w:val="006564A0"/>
    <w:rsid w:val="00660012"/>
    <w:rsid w:val="006605E8"/>
    <w:rsid w:val="006622BA"/>
    <w:rsid w:val="0066246F"/>
    <w:rsid w:val="006641F1"/>
    <w:rsid w:val="00665AA4"/>
    <w:rsid w:val="00665D72"/>
    <w:rsid w:val="006672CF"/>
    <w:rsid w:val="00667637"/>
    <w:rsid w:val="006708DA"/>
    <w:rsid w:val="00671D49"/>
    <w:rsid w:val="00671FF8"/>
    <w:rsid w:val="00672D49"/>
    <w:rsid w:val="00673A7D"/>
    <w:rsid w:val="00674EF8"/>
    <w:rsid w:val="00676DD8"/>
    <w:rsid w:val="006775C9"/>
    <w:rsid w:val="00680F3E"/>
    <w:rsid w:val="00682193"/>
    <w:rsid w:val="006866BA"/>
    <w:rsid w:val="00686C42"/>
    <w:rsid w:val="00687031"/>
    <w:rsid w:val="00694E44"/>
    <w:rsid w:val="006962FA"/>
    <w:rsid w:val="006974F0"/>
    <w:rsid w:val="00697CAA"/>
    <w:rsid w:val="006A11FB"/>
    <w:rsid w:val="006A574D"/>
    <w:rsid w:val="006A6552"/>
    <w:rsid w:val="006B38AF"/>
    <w:rsid w:val="006B3932"/>
    <w:rsid w:val="006B5643"/>
    <w:rsid w:val="006B5C6F"/>
    <w:rsid w:val="006C0A1E"/>
    <w:rsid w:val="006C50EB"/>
    <w:rsid w:val="006C632A"/>
    <w:rsid w:val="006D2225"/>
    <w:rsid w:val="006D2957"/>
    <w:rsid w:val="006D348F"/>
    <w:rsid w:val="006D4649"/>
    <w:rsid w:val="006D50A4"/>
    <w:rsid w:val="006E09CF"/>
    <w:rsid w:val="006E486F"/>
    <w:rsid w:val="006E5D64"/>
    <w:rsid w:val="006E677A"/>
    <w:rsid w:val="006F4562"/>
    <w:rsid w:val="006F59B2"/>
    <w:rsid w:val="006F6E57"/>
    <w:rsid w:val="007002DF"/>
    <w:rsid w:val="007030A1"/>
    <w:rsid w:val="00703EF7"/>
    <w:rsid w:val="00707061"/>
    <w:rsid w:val="00707870"/>
    <w:rsid w:val="007239E2"/>
    <w:rsid w:val="00726E34"/>
    <w:rsid w:val="00730309"/>
    <w:rsid w:val="007304B4"/>
    <w:rsid w:val="00731765"/>
    <w:rsid w:val="00731A2B"/>
    <w:rsid w:val="00733D42"/>
    <w:rsid w:val="00734BE5"/>
    <w:rsid w:val="00734C44"/>
    <w:rsid w:val="0073520B"/>
    <w:rsid w:val="00737E44"/>
    <w:rsid w:val="00743C98"/>
    <w:rsid w:val="00746CAD"/>
    <w:rsid w:val="00747A51"/>
    <w:rsid w:val="00750250"/>
    <w:rsid w:val="00750563"/>
    <w:rsid w:val="00750850"/>
    <w:rsid w:val="00751108"/>
    <w:rsid w:val="0075518D"/>
    <w:rsid w:val="007558FC"/>
    <w:rsid w:val="00757E91"/>
    <w:rsid w:val="007626F4"/>
    <w:rsid w:val="00765970"/>
    <w:rsid w:val="00765AFD"/>
    <w:rsid w:val="007660E3"/>
    <w:rsid w:val="007662DF"/>
    <w:rsid w:val="007717E8"/>
    <w:rsid w:val="00771D42"/>
    <w:rsid w:val="00774729"/>
    <w:rsid w:val="00775272"/>
    <w:rsid w:val="007769A9"/>
    <w:rsid w:val="00791D1D"/>
    <w:rsid w:val="00792A15"/>
    <w:rsid w:val="007946FF"/>
    <w:rsid w:val="00795F51"/>
    <w:rsid w:val="00797539"/>
    <w:rsid w:val="007A0EA6"/>
    <w:rsid w:val="007A445A"/>
    <w:rsid w:val="007A5912"/>
    <w:rsid w:val="007A65A3"/>
    <w:rsid w:val="007A7E6A"/>
    <w:rsid w:val="007B0B58"/>
    <w:rsid w:val="007B2695"/>
    <w:rsid w:val="007B2A44"/>
    <w:rsid w:val="007B6C7B"/>
    <w:rsid w:val="007C0535"/>
    <w:rsid w:val="007C0FB0"/>
    <w:rsid w:val="007C3263"/>
    <w:rsid w:val="007C44CA"/>
    <w:rsid w:val="007C613D"/>
    <w:rsid w:val="007C6FF3"/>
    <w:rsid w:val="007D0528"/>
    <w:rsid w:val="007D0E38"/>
    <w:rsid w:val="007D36F6"/>
    <w:rsid w:val="007D4AC8"/>
    <w:rsid w:val="007D6D3C"/>
    <w:rsid w:val="007E0C42"/>
    <w:rsid w:val="007E1B49"/>
    <w:rsid w:val="007E4743"/>
    <w:rsid w:val="007E5826"/>
    <w:rsid w:val="007F31D9"/>
    <w:rsid w:val="007F50BB"/>
    <w:rsid w:val="007F5415"/>
    <w:rsid w:val="007F5938"/>
    <w:rsid w:val="00800995"/>
    <w:rsid w:val="0080208B"/>
    <w:rsid w:val="008021D8"/>
    <w:rsid w:val="0080273E"/>
    <w:rsid w:val="00804025"/>
    <w:rsid w:val="00805E51"/>
    <w:rsid w:val="00814A6C"/>
    <w:rsid w:val="00817137"/>
    <w:rsid w:val="008178BC"/>
    <w:rsid w:val="008179E9"/>
    <w:rsid w:val="00817C71"/>
    <w:rsid w:val="00820304"/>
    <w:rsid w:val="00820DA0"/>
    <w:rsid w:val="0082151E"/>
    <w:rsid w:val="00822C67"/>
    <w:rsid w:val="00825AC0"/>
    <w:rsid w:val="00826CB5"/>
    <w:rsid w:val="00827F85"/>
    <w:rsid w:val="00830947"/>
    <w:rsid w:val="0083096D"/>
    <w:rsid w:val="00832B7D"/>
    <w:rsid w:val="00835371"/>
    <w:rsid w:val="008404B3"/>
    <w:rsid w:val="008409EC"/>
    <w:rsid w:val="008412F5"/>
    <w:rsid w:val="008413D2"/>
    <w:rsid w:val="00841634"/>
    <w:rsid w:val="00845901"/>
    <w:rsid w:val="0084696D"/>
    <w:rsid w:val="00852FEB"/>
    <w:rsid w:val="00853096"/>
    <w:rsid w:val="008571E2"/>
    <w:rsid w:val="00867DB9"/>
    <w:rsid w:val="008702CA"/>
    <w:rsid w:val="00871913"/>
    <w:rsid w:val="008722DB"/>
    <w:rsid w:val="00876347"/>
    <w:rsid w:val="00877CF2"/>
    <w:rsid w:val="00882E22"/>
    <w:rsid w:val="008834AC"/>
    <w:rsid w:val="008836CF"/>
    <w:rsid w:val="008840D9"/>
    <w:rsid w:val="00885306"/>
    <w:rsid w:val="00886FF8"/>
    <w:rsid w:val="0089216D"/>
    <w:rsid w:val="0089292F"/>
    <w:rsid w:val="00894B0F"/>
    <w:rsid w:val="00894CCA"/>
    <w:rsid w:val="00895384"/>
    <w:rsid w:val="00895809"/>
    <w:rsid w:val="00897C26"/>
    <w:rsid w:val="008A1B4E"/>
    <w:rsid w:val="008A2DDF"/>
    <w:rsid w:val="008A5D60"/>
    <w:rsid w:val="008B14EB"/>
    <w:rsid w:val="008B1928"/>
    <w:rsid w:val="008B2350"/>
    <w:rsid w:val="008B275C"/>
    <w:rsid w:val="008B3012"/>
    <w:rsid w:val="008B4041"/>
    <w:rsid w:val="008B4F78"/>
    <w:rsid w:val="008C0805"/>
    <w:rsid w:val="008C48A8"/>
    <w:rsid w:val="008D18E5"/>
    <w:rsid w:val="008D3E27"/>
    <w:rsid w:val="008D475C"/>
    <w:rsid w:val="008D64C7"/>
    <w:rsid w:val="008E0D00"/>
    <w:rsid w:val="008E1DDA"/>
    <w:rsid w:val="008E1E55"/>
    <w:rsid w:val="008E2804"/>
    <w:rsid w:val="008E2DAB"/>
    <w:rsid w:val="008E4494"/>
    <w:rsid w:val="008E53BA"/>
    <w:rsid w:val="008E6CF6"/>
    <w:rsid w:val="008E6DFF"/>
    <w:rsid w:val="008F0137"/>
    <w:rsid w:val="008F3318"/>
    <w:rsid w:val="008F7457"/>
    <w:rsid w:val="008F7CB2"/>
    <w:rsid w:val="00906B9D"/>
    <w:rsid w:val="00907511"/>
    <w:rsid w:val="009112E6"/>
    <w:rsid w:val="0091187B"/>
    <w:rsid w:val="00915F40"/>
    <w:rsid w:val="00916C97"/>
    <w:rsid w:val="00917358"/>
    <w:rsid w:val="00921B48"/>
    <w:rsid w:val="00921D27"/>
    <w:rsid w:val="00924BEF"/>
    <w:rsid w:val="0092590A"/>
    <w:rsid w:val="00925C67"/>
    <w:rsid w:val="0092639F"/>
    <w:rsid w:val="009274ED"/>
    <w:rsid w:val="0093349E"/>
    <w:rsid w:val="00934A52"/>
    <w:rsid w:val="00935632"/>
    <w:rsid w:val="00935999"/>
    <w:rsid w:val="009367B9"/>
    <w:rsid w:val="009376BE"/>
    <w:rsid w:val="00940AC9"/>
    <w:rsid w:val="0094280E"/>
    <w:rsid w:val="00943C0F"/>
    <w:rsid w:val="00943DA5"/>
    <w:rsid w:val="009459CD"/>
    <w:rsid w:val="00946164"/>
    <w:rsid w:val="0094678D"/>
    <w:rsid w:val="00946A61"/>
    <w:rsid w:val="00947C10"/>
    <w:rsid w:val="00953B65"/>
    <w:rsid w:val="00954203"/>
    <w:rsid w:val="00955485"/>
    <w:rsid w:val="0095550E"/>
    <w:rsid w:val="00956969"/>
    <w:rsid w:val="00957736"/>
    <w:rsid w:val="00964815"/>
    <w:rsid w:val="0096537E"/>
    <w:rsid w:val="009673AE"/>
    <w:rsid w:val="00967BD1"/>
    <w:rsid w:val="009704F5"/>
    <w:rsid w:val="00970CB4"/>
    <w:rsid w:val="00971C55"/>
    <w:rsid w:val="00983C2E"/>
    <w:rsid w:val="00983DC5"/>
    <w:rsid w:val="00985246"/>
    <w:rsid w:val="00985293"/>
    <w:rsid w:val="00985972"/>
    <w:rsid w:val="00987764"/>
    <w:rsid w:val="00987FB6"/>
    <w:rsid w:val="00990F82"/>
    <w:rsid w:val="0099183F"/>
    <w:rsid w:val="00991CCD"/>
    <w:rsid w:val="00992437"/>
    <w:rsid w:val="00993389"/>
    <w:rsid w:val="00993562"/>
    <w:rsid w:val="00994FD5"/>
    <w:rsid w:val="00997680"/>
    <w:rsid w:val="009A0247"/>
    <w:rsid w:val="009A221B"/>
    <w:rsid w:val="009A31AC"/>
    <w:rsid w:val="009A39C6"/>
    <w:rsid w:val="009A49A3"/>
    <w:rsid w:val="009A5111"/>
    <w:rsid w:val="009A694E"/>
    <w:rsid w:val="009A7E55"/>
    <w:rsid w:val="009B1B36"/>
    <w:rsid w:val="009B7E67"/>
    <w:rsid w:val="009C19FD"/>
    <w:rsid w:val="009C2849"/>
    <w:rsid w:val="009C2F00"/>
    <w:rsid w:val="009D0015"/>
    <w:rsid w:val="009D2AD2"/>
    <w:rsid w:val="009D428B"/>
    <w:rsid w:val="009D4E01"/>
    <w:rsid w:val="009E41EE"/>
    <w:rsid w:val="009E622C"/>
    <w:rsid w:val="009F1AA8"/>
    <w:rsid w:val="009F2006"/>
    <w:rsid w:val="009F2B28"/>
    <w:rsid w:val="009F4094"/>
    <w:rsid w:val="00A0213D"/>
    <w:rsid w:val="00A034BB"/>
    <w:rsid w:val="00A043CC"/>
    <w:rsid w:val="00A055D0"/>
    <w:rsid w:val="00A06653"/>
    <w:rsid w:val="00A06C0C"/>
    <w:rsid w:val="00A11498"/>
    <w:rsid w:val="00A118E5"/>
    <w:rsid w:val="00A120AB"/>
    <w:rsid w:val="00A13004"/>
    <w:rsid w:val="00A13DD9"/>
    <w:rsid w:val="00A149B8"/>
    <w:rsid w:val="00A16BBD"/>
    <w:rsid w:val="00A23F01"/>
    <w:rsid w:val="00A26ED3"/>
    <w:rsid w:val="00A2774B"/>
    <w:rsid w:val="00A30981"/>
    <w:rsid w:val="00A30A7F"/>
    <w:rsid w:val="00A33612"/>
    <w:rsid w:val="00A35003"/>
    <w:rsid w:val="00A3659F"/>
    <w:rsid w:val="00A370D0"/>
    <w:rsid w:val="00A37545"/>
    <w:rsid w:val="00A37E5F"/>
    <w:rsid w:val="00A40270"/>
    <w:rsid w:val="00A40309"/>
    <w:rsid w:val="00A411CF"/>
    <w:rsid w:val="00A41DDB"/>
    <w:rsid w:val="00A4268C"/>
    <w:rsid w:val="00A44C06"/>
    <w:rsid w:val="00A44E89"/>
    <w:rsid w:val="00A45562"/>
    <w:rsid w:val="00A45F89"/>
    <w:rsid w:val="00A4671B"/>
    <w:rsid w:val="00A5644D"/>
    <w:rsid w:val="00A56A16"/>
    <w:rsid w:val="00A62B96"/>
    <w:rsid w:val="00A634E8"/>
    <w:rsid w:val="00A63998"/>
    <w:rsid w:val="00A64A06"/>
    <w:rsid w:val="00A66BA9"/>
    <w:rsid w:val="00A73815"/>
    <w:rsid w:val="00A77AA0"/>
    <w:rsid w:val="00A83261"/>
    <w:rsid w:val="00A91D73"/>
    <w:rsid w:val="00A96DE9"/>
    <w:rsid w:val="00AA1297"/>
    <w:rsid w:val="00AA54A9"/>
    <w:rsid w:val="00AA66F8"/>
    <w:rsid w:val="00AB4AE0"/>
    <w:rsid w:val="00AB71C8"/>
    <w:rsid w:val="00AB7BA7"/>
    <w:rsid w:val="00AC1DFE"/>
    <w:rsid w:val="00AC3A84"/>
    <w:rsid w:val="00AC5FE7"/>
    <w:rsid w:val="00AD010A"/>
    <w:rsid w:val="00AD3BB1"/>
    <w:rsid w:val="00AE074B"/>
    <w:rsid w:val="00AE21B7"/>
    <w:rsid w:val="00AE3285"/>
    <w:rsid w:val="00AE3D60"/>
    <w:rsid w:val="00AE53AC"/>
    <w:rsid w:val="00AE5655"/>
    <w:rsid w:val="00AE7EA1"/>
    <w:rsid w:val="00AF2EEF"/>
    <w:rsid w:val="00AF2FED"/>
    <w:rsid w:val="00AF36DC"/>
    <w:rsid w:val="00AF3E70"/>
    <w:rsid w:val="00B02F8F"/>
    <w:rsid w:val="00B03123"/>
    <w:rsid w:val="00B03529"/>
    <w:rsid w:val="00B03D2A"/>
    <w:rsid w:val="00B05537"/>
    <w:rsid w:val="00B058A7"/>
    <w:rsid w:val="00B06613"/>
    <w:rsid w:val="00B1101B"/>
    <w:rsid w:val="00B11616"/>
    <w:rsid w:val="00B11F6E"/>
    <w:rsid w:val="00B12CEF"/>
    <w:rsid w:val="00B131FA"/>
    <w:rsid w:val="00B15F8F"/>
    <w:rsid w:val="00B1630B"/>
    <w:rsid w:val="00B208AF"/>
    <w:rsid w:val="00B20EC1"/>
    <w:rsid w:val="00B307BC"/>
    <w:rsid w:val="00B31001"/>
    <w:rsid w:val="00B32158"/>
    <w:rsid w:val="00B3448E"/>
    <w:rsid w:val="00B37BDB"/>
    <w:rsid w:val="00B40D3A"/>
    <w:rsid w:val="00B45132"/>
    <w:rsid w:val="00B51D31"/>
    <w:rsid w:val="00B52455"/>
    <w:rsid w:val="00B53622"/>
    <w:rsid w:val="00B603FB"/>
    <w:rsid w:val="00B62E70"/>
    <w:rsid w:val="00B63B0B"/>
    <w:rsid w:val="00B64265"/>
    <w:rsid w:val="00B6592F"/>
    <w:rsid w:val="00B66683"/>
    <w:rsid w:val="00B70B68"/>
    <w:rsid w:val="00B713CF"/>
    <w:rsid w:val="00B71471"/>
    <w:rsid w:val="00B728E2"/>
    <w:rsid w:val="00B820EA"/>
    <w:rsid w:val="00B839AE"/>
    <w:rsid w:val="00B8419B"/>
    <w:rsid w:val="00B85118"/>
    <w:rsid w:val="00B860E6"/>
    <w:rsid w:val="00B86FE7"/>
    <w:rsid w:val="00B873F6"/>
    <w:rsid w:val="00B90379"/>
    <w:rsid w:val="00B90502"/>
    <w:rsid w:val="00B970A0"/>
    <w:rsid w:val="00BA05EA"/>
    <w:rsid w:val="00BA076B"/>
    <w:rsid w:val="00BA53DD"/>
    <w:rsid w:val="00BA59FD"/>
    <w:rsid w:val="00BA6FD4"/>
    <w:rsid w:val="00BA769D"/>
    <w:rsid w:val="00BB2518"/>
    <w:rsid w:val="00BB2672"/>
    <w:rsid w:val="00BB2B87"/>
    <w:rsid w:val="00BB2BC9"/>
    <w:rsid w:val="00BB3091"/>
    <w:rsid w:val="00BB3098"/>
    <w:rsid w:val="00BB3E74"/>
    <w:rsid w:val="00BB4556"/>
    <w:rsid w:val="00BB48D8"/>
    <w:rsid w:val="00BB4B22"/>
    <w:rsid w:val="00BB73E2"/>
    <w:rsid w:val="00BC242B"/>
    <w:rsid w:val="00BC27B2"/>
    <w:rsid w:val="00BD1CAB"/>
    <w:rsid w:val="00BD3118"/>
    <w:rsid w:val="00BD48D1"/>
    <w:rsid w:val="00BD4BC2"/>
    <w:rsid w:val="00BD6677"/>
    <w:rsid w:val="00BD6E89"/>
    <w:rsid w:val="00BE0991"/>
    <w:rsid w:val="00BE0B0E"/>
    <w:rsid w:val="00BE2A7C"/>
    <w:rsid w:val="00BE2CE8"/>
    <w:rsid w:val="00BE36F1"/>
    <w:rsid w:val="00BE3A1E"/>
    <w:rsid w:val="00BF161A"/>
    <w:rsid w:val="00BF3087"/>
    <w:rsid w:val="00BF3863"/>
    <w:rsid w:val="00BF5BB8"/>
    <w:rsid w:val="00BF7282"/>
    <w:rsid w:val="00BF7A95"/>
    <w:rsid w:val="00BF7E43"/>
    <w:rsid w:val="00BF7F68"/>
    <w:rsid w:val="00C0123E"/>
    <w:rsid w:val="00C01D8E"/>
    <w:rsid w:val="00C02043"/>
    <w:rsid w:val="00C029E7"/>
    <w:rsid w:val="00C04DEC"/>
    <w:rsid w:val="00C0784D"/>
    <w:rsid w:val="00C10ED3"/>
    <w:rsid w:val="00C1143B"/>
    <w:rsid w:val="00C125FE"/>
    <w:rsid w:val="00C13910"/>
    <w:rsid w:val="00C14B4D"/>
    <w:rsid w:val="00C20235"/>
    <w:rsid w:val="00C248C0"/>
    <w:rsid w:val="00C250F2"/>
    <w:rsid w:val="00C251CB"/>
    <w:rsid w:val="00C30043"/>
    <w:rsid w:val="00C30AEC"/>
    <w:rsid w:val="00C31501"/>
    <w:rsid w:val="00C33552"/>
    <w:rsid w:val="00C33C6B"/>
    <w:rsid w:val="00C3525C"/>
    <w:rsid w:val="00C375C1"/>
    <w:rsid w:val="00C378A2"/>
    <w:rsid w:val="00C41A0C"/>
    <w:rsid w:val="00C42C39"/>
    <w:rsid w:val="00C44321"/>
    <w:rsid w:val="00C47ADB"/>
    <w:rsid w:val="00C50A21"/>
    <w:rsid w:val="00C52104"/>
    <w:rsid w:val="00C528B4"/>
    <w:rsid w:val="00C5424E"/>
    <w:rsid w:val="00C54B4C"/>
    <w:rsid w:val="00C62EB9"/>
    <w:rsid w:val="00C671D5"/>
    <w:rsid w:val="00C70EE7"/>
    <w:rsid w:val="00C7110B"/>
    <w:rsid w:val="00C71920"/>
    <w:rsid w:val="00C730EE"/>
    <w:rsid w:val="00C818D3"/>
    <w:rsid w:val="00C81E30"/>
    <w:rsid w:val="00C8364D"/>
    <w:rsid w:val="00C83ABC"/>
    <w:rsid w:val="00C85987"/>
    <w:rsid w:val="00C87E99"/>
    <w:rsid w:val="00C900F2"/>
    <w:rsid w:val="00C929E9"/>
    <w:rsid w:val="00C938EA"/>
    <w:rsid w:val="00CA027A"/>
    <w:rsid w:val="00CA1375"/>
    <w:rsid w:val="00CA1985"/>
    <w:rsid w:val="00CA1C39"/>
    <w:rsid w:val="00CA2C68"/>
    <w:rsid w:val="00CA4E5A"/>
    <w:rsid w:val="00CA4F38"/>
    <w:rsid w:val="00CA4FCB"/>
    <w:rsid w:val="00CA5D83"/>
    <w:rsid w:val="00CB0649"/>
    <w:rsid w:val="00CB0D56"/>
    <w:rsid w:val="00CB151F"/>
    <w:rsid w:val="00CB168C"/>
    <w:rsid w:val="00CB5484"/>
    <w:rsid w:val="00CC0C7E"/>
    <w:rsid w:val="00CC19B8"/>
    <w:rsid w:val="00CC1E1A"/>
    <w:rsid w:val="00CC1ECB"/>
    <w:rsid w:val="00CC4579"/>
    <w:rsid w:val="00CC5A3A"/>
    <w:rsid w:val="00CC7466"/>
    <w:rsid w:val="00CD2D38"/>
    <w:rsid w:val="00CD3DBB"/>
    <w:rsid w:val="00CD5884"/>
    <w:rsid w:val="00CD63BF"/>
    <w:rsid w:val="00CE38BB"/>
    <w:rsid w:val="00CE4574"/>
    <w:rsid w:val="00CE7B3C"/>
    <w:rsid w:val="00CF174A"/>
    <w:rsid w:val="00CF1D46"/>
    <w:rsid w:val="00CF2B2B"/>
    <w:rsid w:val="00CF46E2"/>
    <w:rsid w:val="00D00979"/>
    <w:rsid w:val="00D00A20"/>
    <w:rsid w:val="00D0796B"/>
    <w:rsid w:val="00D07ED3"/>
    <w:rsid w:val="00D07F1C"/>
    <w:rsid w:val="00D113E1"/>
    <w:rsid w:val="00D12870"/>
    <w:rsid w:val="00D167EC"/>
    <w:rsid w:val="00D16C15"/>
    <w:rsid w:val="00D20AE5"/>
    <w:rsid w:val="00D20D11"/>
    <w:rsid w:val="00D22BDA"/>
    <w:rsid w:val="00D23E24"/>
    <w:rsid w:val="00D240A8"/>
    <w:rsid w:val="00D24BCB"/>
    <w:rsid w:val="00D252A5"/>
    <w:rsid w:val="00D2583A"/>
    <w:rsid w:val="00D260C3"/>
    <w:rsid w:val="00D26B1F"/>
    <w:rsid w:val="00D30282"/>
    <w:rsid w:val="00D31E38"/>
    <w:rsid w:val="00D3339C"/>
    <w:rsid w:val="00D403C0"/>
    <w:rsid w:val="00D4200B"/>
    <w:rsid w:val="00D4299A"/>
    <w:rsid w:val="00D43740"/>
    <w:rsid w:val="00D43FF4"/>
    <w:rsid w:val="00D44847"/>
    <w:rsid w:val="00D448AE"/>
    <w:rsid w:val="00D55054"/>
    <w:rsid w:val="00D571EE"/>
    <w:rsid w:val="00D62091"/>
    <w:rsid w:val="00D63182"/>
    <w:rsid w:val="00D639EB"/>
    <w:rsid w:val="00D63DF0"/>
    <w:rsid w:val="00D643DD"/>
    <w:rsid w:val="00D65A02"/>
    <w:rsid w:val="00D65A82"/>
    <w:rsid w:val="00D667A4"/>
    <w:rsid w:val="00D7175C"/>
    <w:rsid w:val="00D732CE"/>
    <w:rsid w:val="00D740BA"/>
    <w:rsid w:val="00D74501"/>
    <w:rsid w:val="00D7489B"/>
    <w:rsid w:val="00D7518D"/>
    <w:rsid w:val="00D76E58"/>
    <w:rsid w:val="00D7724D"/>
    <w:rsid w:val="00D77AEB"/>
    <w:rsid w:val="00D81338"/>
    <w:rsid w:val="00D82039"/>
    <w:rsid w:val="00D826CE"/>
    <w:rsid w:val="00D848F8"/>
    <w:rsid w:val="00D8568E"/>
    <w:rsid w:val="00D85E01"/>
    <w:rsid w:val="00D86AEE"/>
    <w:rsid w:val="00D870B7"/>
    <w:rsid w:val="00D876A5"/>
    <w:rsid w:val="00D96BC1"/>
    <w:rsid w:val="00D96CC5"/>
    <w:rsid w:val="00DA3272"/>
    <w:rsid w:val="00DA3904"/>
    <w:rsid w:val="00DA3CB4"/>
    <w:rsid w:val="00DA48A5"/>
    <w:rsid w:val="00DA4C72"/>
    <w:rsid w:val="00DA582E"/>
    <w:rsid w:val="00DA6FB2"/>
    <w:rsid w:val="00DB1C80"/>
    <w:rsid w:val="00DB2809"/>
    <w:rsid w:val="00DB2853"/>
    <w:rsid w:val="00DB2E25"/>
    <w:rsid w:val="00DB7280"/>
    <w:rsid w:val="00DB7C3F"/>
    <w:rsid w:val="00DC36CB"/>
    <w:rsid w:val="00DC5380"/>
    <w:rsid w:val="00DD09AE"/>
    <w:rsid w:val="00DD2BE3"/>
    <w:rsid w:val="00DD3BF1"/>
    <w:rsid w:val="00DD4955"/>
    <w:rsid w:val="00DD75CC"/>
    <w:rsid w:val="00DD7B87"/>
    <w:rsid w:val="00DE19E7"/>
    <w:rsid w:val="00DE6695"/>
    <w:rsid w:val="00DE6ACB"/>
    <w:rsid w:val="00DF0A51"/>
    <w:rsid w:val="00DF3190"/>
    <w:rsid w:val="00DF3E09"/>
    <w:rsid w:val="00DF4C7F"/>
    <w:rsid w:val="00E02953"/>
    <w:rsid w:val="00E02D0B"/>
    <w:rsid w:val="00E03840"/>
    <w:rsid w:val="00E04BA6"/>
    <w:rsid w:val="00E053BC"/>
    <w:rsid w:val="00E069CC"/>
    <w:rsid w:val="00E0777D"/>
    <w:rsid w:val="00E100E7"/>
    <w:rsid w:val="00E2325E"/>
    <w:rsid w:val="00E2433D"/>
    <w:rsid w:val="00E257A1"/>
    <w:rsid w:val="00E2710B"/>
    <w:rsid w:val="00E3038E"/>
    <w:rsid w:val="00E32732"/>
    <w:rsid w:val="00E35500"/>
    <w:rsid w:val="00E36651"/>
    <w:rsid w:val="00E40301"/>
    <w:rsid w:val="00E413AF"/>
    <w:rsid w:val="00E431D6"/>
    <w:rsid w:val="00E438A3"/>
    <w:rsid w:val="00E44976"/>
    <w:rsid w:val="00E4683B"/>
    <w:rsid w:val="00E509E7"/>
    <w:rsid w:val="00E51517"/>
    <w:rsid w:val="00E5227F"/>
    <w:rsid w:val="00E5263E"/>
    <w:rsid w:val="00E5491C"/>
    <w:rsid w:val="00E56004"/>
    <w:rsid w:val="00E56A90"/>
    <w:rsid w:val="00E57AEF"/>
    <w:rsid w:val="00E64C15"/>
    <w:rsid w:val="00E654D2"/>
    <w:rsid w:val="00E65C2E"/>
    <w:rsid w:val="00E671E9"/>
    <w:rsid w:val="00E70B63"/>
    <w:rsid w:val="00E7147F"/>
    <w:rsid w:val="00E725ED"/>
    <w:rsid w:val="00E72937"/>
    <w:rsid w:val="00E7568F"/>
    <w:rsid w:val="00E763B4"/>
    <w:rsid w:val="00E76476"/>
    <w:rsid w:val="00E807FB"/>
    <w:rsid w:val="00E8080E"/>
    <w:rsid w:val="00E811BB"/>
    <w:rsid w:val="00E825F0"/>
    <w:rsid w:val="00E85E7F"/>
    <w:rsid w:val="00E86A16"/>
    <w:rsid w:val="00E87C8E"/>
    <w:rsid w:val="00E91704"/>
    <w:rsid w:val="00E91A92"/>
    <w:rsid w:val="00E91AEE"/>
    <w:rsid w:val="00E96506"/>
    <w:rsid w:val="00E96B15"/>
    <w:rsid w:val="00EA2E46"/>
    <w:rsid w:val="00EB01D1"/>
    <w:rsid w:val="00EB46B0"/>
    <w:rsid w:val="00EB4B71"/>
    <w:rsid w:val="00EB4F6D"/>
    <w:rsid w:val="00EB6840"/>
    <w:rsid w:val="00EB6DBF"/>
    <w:rsid w:val="00EB7ABA"/>
    <w:rsid w:val="00EC11C2"/>
    <w:rsid w:val="00EC2831"/>
    <w:rsid w:val="00EC2C86"/>
    <w:rsid w:val="00EC7256"/>
    <w:rsid w:val="00ED0DF8"/>
    <w:rsid w:val="00ED1B81"/>
    <w:rsid w:val="00ED2433"/>
    <w:rsid w:val="00ED30C1"/>
    <w:rsid w:val="00ED57E8"/>
    <w:rsid w:val="00ED5BFB"/>
    <w:rsid w:val="00EE0E76"/>
    <w:rsid w:val="00EE141B"/>
    <w:rsid w:val="00EE17CE"/>
    <w:rsid w:val="00EE3514"/>
    <w:rsid w:val="00EE3615"/>
    <w:rsid w:val="00EE5020"/>
    <w:rsid w:val="00EE7DD5"/>
    <w:rsid w:val="00EF0376"/>
    <w:rsid w:val="00EF1530"/>
    <w:rsid w:val="00EF1848"/>
    <w:rsid w:val="00EF438A"/>
    <w:rsid w:val="00EF4F40"/>
    <w:rsid w:val="00EF6D71"/>
    <w:rsid w:val="00EF7B5E"/>
    <w:rsid w:val="00F01EA9"/>
    <w:rsid w:val="00F039C9"/>
    <w:rsid w:val="00F044EE"/>
    <w:rsid w:val="00F05B0B"/>
    <w:rsid w:val="00F05D17"/>
    <w:rsid w:val="00F1041C"/>
    <w:rsid w:val="00F11D50"/>
    <w:rsid w:val="00F1307F"/>
    <w:rsid w:val="00F1679B"/>
    <w:rsid w:val="00F171EA"/>
    <w:rsid w:val="00F17A21"/>
    <w:rsid w:val="00F17C6D"/>
    <w:rsid w:val="00F209AE"/>
    <w:rsid w:val="00F24131"/>
    <w:rsid w:val="00F24335"/>
    <w:rsid w:val="00F2454C"/>
    <w:rsid w:val="00F2516E"/>
    <w:rsid w:val="00F25A65"/>
    <w:rsid w:val="00F27B09"/>
    <w:rsid w:val="00F3287E"/>
    <w:rsid w:val="00F33007"/>
    <w:rsid w:val="00F33C2F"/>
    <w:rsid w:val="00F343B6"/>
    <w:rsid w:val="00F37094"/>
    <w:rsid w:val="00F37106"/>
    <w:rsid w:val="00F37B0B"/>
    <w:rsid w:val="00F423D0"/>
    <w:rsid w:val="00F424BE"/>
    <w:rsid w:val="00F50A2E"/>
    <w:rsid w:val="00F51238"/>
    <w:rsid w:val="00F5447A"/>
    <w:rsid w:val="00F5584A"/>
    <w:rsid w:val="00F55AF6"/>
    <w:rsid w:val="00F567AC"/>
    <w:rsid w:val="00F568B1"/>
    <w:rsid w:val="00F56BDB"/>
    <w:rsid w:val="00F57F41"/>
    <w:rsid w:val="00F6003C"/>
    <w:rsid w:val="00F6018A"/>
    <w:rsid w:val="00F63228"/>
    <w:rsid w:val="00F64636"/>
    <w:rsid w:val="00F65586"/>
    <w:rsid w:val="00F657C3"/>
    <w:rsid w:val="00F8331D"/>
    <w:rsid w:val="00F83F38"/>
    <w:rsid w:val="00F83F8A"/>
    <w:rsid w:val="00F8446B"/>
    <w:rsid w:val="00F85323"/>
    <w:rsid w:val="00F856A6"/>
    <w:rsid w:val="00F85F75"/>
    <w:rsid w:val="00F875F5"/>
    <w:rsid w:val="00F87B4B"/>
    <w:rsid w:val="00F908D0"/>
    <w:rsid w:val="00F9193D"/>
    <w:rsid w:val="00F919C4"/>
    <w:rsid w:val="00F95789"/>
    <w:rsid w:val="00F9688D"/>
    <w:rsid w:val="00F96A4E"/>
    <w:rsid w:val="00F973B4"/>
    <w:rsid w:val="00FA4696"/>
    <w:rsid w:val="00FA4FD1"/>
    <w:rsid w:val="00FA551A"/>
    <w:rsid w:val="00FA5C14"/>
    <w:rsid w:val="00FB41C2"/>
    <w:rsid w:val="00FB4713"/>
    <w:rsid w:val="00FC1C1A"/>
    <w:rsid w:val="00FD28F2"/>
    <w:rsid w:val="00FD3BCB"/>
    <w:rsid w:val="00FD3E12"/>
    <w:rsid w:val="00FE0DDA"/>
    <w:rsid w:val="00FE208D"/>
    <w:rsid w:val="00FE2B7C"/>
    <w:rsid w:val="00FE3B18"/>
    <w:rsid w:val="00FE58F0"/>
    <w:rsid w:val="00FE736E"/>
    <w:rsid w:val="00FF0ADF"/>
    <w:rsid w:val="00FF0DF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08DF3891"/>
  <w15:docId w15:val="{BBC11159-3F3B-418A-8248-463067DEAF2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5">
    <w:lsdException w:name="Normal" w:uiPriority="1" w:qFormat="1"/>
    <w:lsdException w:name="heading 1" w:uiPriority="2"/>
    <w:lsdException w:name="heading 2" w:uiPriority="9"/>
    <w:lsdException w:name="heading 3" w:uiPriority="9"/>
    <w:lsdException w:name="heading 4" w:uiPriority="9"/>
    <w:lsdException w:name="heading 5" w:uiPriority="9"/>
    <w:lsdException w:name="heading 6" w:uiPriority="9"/>
    <w:lsdException w:name="heading 7" w:uiPriority="9"/>
    <w:lsdException w:name="heading 8" w:uiPriority="9"/>
    <w:lsdException w:name="heading 9" w:uiPriority="9"/>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uiPriority="35"/>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uiPriority w:val="1"/>
    <w:qFormat/>
    <w:rsid w:val="00D3339C"/>
    <w:pPr>
      <w:spacing w:line="240" w:lineRule="atLeast"/>
    </w:pPr>
    <w:rPr>
      <w:rFonts w:ascii="Arial" w:hAnsi="Arial"/>
    </w:rPr>
  </w:style>
  <w:style w:type="paragraph" w:styleId="Heading1">
    <w:name w:val="heading 1"/>
    <w:aliases w:val="NotUsed"/>
    <w:basedOn w:val="Normal"/>
    <w:next w:val="Normal"/>
    <w:link w:val="Heading1Char"/>
    <w:uiPriority w:val="2"/>
    <w:rsid w:val="0029147C"/>
    <w:pPr>
      <w:keepNext/>
      <w:pageBreakBefore/>
      <w:spacing w:line="480" w:lineRule="exact"/>
      <w:outlineLvl w:val="0"/>
    </w:pPr>
    <w:rPr>
      <w:rFonts w:ascii="Arial Narrow" w:hAnsi="Arial Narrow"/>
      <w:sz w:val="44"/>
      <w:szCs w:val="28"/>
    </w:rPr>
  </w:style>
  <w:style w:type="paragraph" w:styleId="Heading2">
    <w:name w:val="heading 2"/>
    <w:aliases w:val="MainAppTitle"/>
    <w:basedOn w:val="Normal"/>
    <w:next w:val="AppTitle1"/>
    <w:link w:val="Heading2Char"/>
    <w:uiPriority w:val="9"/>
    <w:rsid w:val="00EB7ABA"/>
    <w:pPr>
      <w:keepNext/>
      <w:keepLines/>
      <w:numPr>
        <w:ilvl w:val="1"/>
        <w:numId w:val="7"/>
      </w:numPr>
      <w:pBdr>
        <w:top w:val="single" w:sz="4" w:space="18" w:color="auto"/>
      </w:pBdr>
      <w:spacing w:before="1200" w:after="240" w:line="480" w:lineRule="exact"/>
      <w:jc w:val="right"/>
      <w:outlineLvl w:val="1"/>
    </w:pPr>
    <w:rPr>
      <w:rFonts w:ascii="Arial Narrow" w:hAnsi="Arial Narrow"/>
      <w:bCs/>
      <w:sz w:val="44"/>
      <w:szCs w:val="26"/>
    </w:rPr>
  </w:style>
  <w:style w:type="paragraph" w:styleId="Heading3">
    <w:name w:val="heading 3"/>
    <w:basedOn w:val="Normal"/>
    <w:next w:val="Normal"/>
    <w:link w:val="Heading3Char"/>
    <w:uiPriority w:val="9"/>
    <w:rsid w:val="00947C10"/>
    <w:pPr>
      <w:keepNext/>
      <w:keepLines/>
      <w:spacing w:before="200"/>
      <w:outlineLvl w:val="2"/>
    </w:pPr>
    <w:rPr>
      <w:rFonts w:ascii="Cambria" w:hAnsi="Cambria"/>
      <w:b/>
      <w:bCs/>
      <w:color w:val="4F81BD"/>
    </w:rPr>
  </w:style>
  <w:style w:type="paragraph" w:styleId="Heading4">
    <w:name w:val="heading 4"/>
    <w:basedOn w:val="Normal"/>
    <w:next w:val="Normal"/>
    <w:link w:val="Heading4Char"/>
    <w:uiPriority w:val="9"/>
    <w:rsid w:val="00947C10"/>
    <w:pPr>
      <w:keepNext/>
      <w:keepLines/>
      <w:spacing w:before="200"/>
      <w:outlineLvl w:val="3"/>
    </w:pPr>
    <w:rPr>
      <w:rFonts w:ascii="Cambria" w:hAnsi="Cambria"/>
      <w:b/>
      <w:bCs/>
      <w:i/>
      <w:iCs/>
      <w:color w:val="4F81BD"/>
    </w:rPr>
  </w:style>
  <w:style w:type="paragraph" w:styleId="Heading5">
    <w:name w:val="heading 5"/>
    <w:basedOn w:val="Normal"/>
    <w:next w:val="Normal"/>
    <w:link w:val="Heading5Char"/>
    <w:uiPriority w:val="9"/>
    <w:rsid w:val="00947C10"/>
    <w:pPr>
      <w:keepNext/>
      <w:keepLines/>
      <w:spacing w:before="200"/>
      <w:outlineLvl w:val="4"/>
    </w:pPr>
    <w:rPr>
      <w:rFonts w:ascii="Cambria" w:hAnsi="Cambria"/>
      <w:color w:val="243F60"/>
    </w:rPr>
  </w:style>
  <w:style w:type="paragraph" w:styleId="Heading6">
    <w:name w:val="heading 6"/>
    <w:basedOn w:val="Normal"/>
    <w:next w:val="Normal"/>
    <w:link w:val="Heading6Char"/>
    <w:uiPriority w:val="9"/>
    <w:rsid w:val="00947C10"/>
    <w:pPr>
      <w:keepNext/>
      <w:keepLines/>
      <w:spacing w:before="200"/>
      <w:outlineLvl w:val="5"/>
    </w:pPr>
    <w:rPr>
      <w:rFonts w:ascii="Cambria" w:hAnsi="Cambria"/>
      <w:i/>
      <w:iCs/>
      <w:color w:val="243F60"/>
    </w:rPr>
  </w:style>
  <w:style w:type="paragraph" w:styleId="Heading7">
    <w:name w:val="heading 7"/>
    <w:basedOn w:val="Normal"/>
    <w:next w:val="Normal"/>
    <w:link w:val="Heading7Char"/>
    <w:uiPriority w:val="9"/>
    <w:rsid w:val="00947C10"/>
    <w:pPr>
      <w:keepNext/>
      <w:keepLines/>
      <w:spacing w:before="200"/>
      <w:outlineLvl w:val="6"/>
    </w:pPr>
    <w:rPr>
      <w:rFonts w:ascii="Cambria" w:hAnsi="Cambria"/>
      <w:i/>
      <w:iCs/>
      <w:color w:val="404040"/>
    </w:rPr>
  </w:style>
  <w:style w:type="paragraph" w:styleId="Heading8">
    <w:name w:val="heading 8"/>
    <w:basedOn w:val="Normal"/>
    <w:next w:val="Normal"/>
    <w:link w:val="Heading8Char"/>
    <w:uiPriority w:val="9"/>
    <w:rsid w:val="00947C10"/>
    <w:pPr>
      <w:keepNext/>
      <w:keepLines/>
      <w:spacing w:before="200"/>
      <w:outlineLvl w:val="7"/>
    </w:pPr>
    <w:rPr>
      <w:rFonts w:ascii="Cambria" w:hAnsi="Cambria"/>
      <w:color w:val="404040"/>
    </w:rPr>
  </w:style>
  <w:style w:type="paragraph" w:styleId="Heading9">
    <w:name w:val="heading 9"/>
    <w:basedOn w:val="Normal"/>
    <w:next w:val="Normal"/>
    <w:link w:val="Heading9Char"/>
    <w:uiPriority w:val="9"/>
    <w:rsid w:val="00947C10"/>
    <w:pPr>
      <w:keepNext/>
      <w:keepLines/>
      <w:spacing w:before="200"/>
      <w:outlineLvl w:val="8"/>
    </w:pPr>
    <w:rPr>
      <w:rFonts w:ascii="Cambria" w:hAnsi="Cambria"/>
      <w:i/>
      <w:iCs/>
      <w:color w:val="40404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AppTitle1">
    <w:name w:val="AppTitle1"/>
    <w:basedOn w:val="Normal"/>
    <w:next w:val="Normal"/>
    <w:rsid w:val="00C70EE7"/>
    <w:pPr>
      <w:spacing w:after="240" w:line="320" w:lineRule="exact"/>
      <w:jc w:val="right"/>
    </w:pPr>
    <w:rPr>
      <w:rFonts w:ascii="Arial Narrow" w:hAnsi="Arial Narrow"/>
      <w:sz w:val="32"/>
    </w:rPr>
  </w:style>
  <w:style w:type="character" w:customStyle="1" w:styleId="Heading1Char">
    <w:name w:val="Heading 1 Char"/>
    <w:aliases w:val="NotUsed Char"/>
    <w:link w:val="Heading1"/>
    <w:uiPriority w:val="2"/>
    <w:rsid w:val="0029147C"/>
    <w:rPr>
      <w:rFonts w:ascii="Arial Narrow" w:hAnsi="Arial Narrow"/>
      <w:sz w:val="44"/>
      <w:szCs w:val="28"/>
    </w:rPr>
  </w:style>
  <w:style w:type="character" w:customStyle="1" w:styleId="Heading2Char">
    <w:name w:val="Heading 2 Char"/>
    <w:aliases w:val="MainAppTitle Char"/>
    <w:link w:val="Heading2"/>
    <w:uiPriority w:val="9"/>
    <w:rsid w:val="00EB7ABA"/>
    <w:rPr>
      <w:rFonts w:ascii="Arial Narrow" w:hAnsi="Arial Narrow"/>
      <w:bCs/>
      <w:sz w:val="44"/>
      <w:szCs w:val="26"/>
    </w:rPr>
  </w:style>
  <w:style w:type="character" w:customStyle="1" w:styleId="Heading3Char">
    <w:name w:val="Heading 3 Char"/>
    <w:link w:val="Heading3"/>
    <w:uiPriority w:val="9"/>
    <w:semiHidden/>
    <w:rsid w:val="00707061"/>
    <w:rPr>
      <w:rFonts w:ascii="Cambria" w:eastAsia="Times New Roman" w:hAnsi="Cambria" w:cs="Times New Roman"/>
      <w:b/>
      <w:bCs/>
      <w:color w:val="4F81BD"/>
    </w:rPr>
  </w:style>
  <w:style w:type="character" w:customStyle="1" w:styleId="Heading4Char">
    <w:name w:val="Heading 4 Char"/>
    <w:link w:val="Heading4"/>
    <w:uiPriority w:val="9"/>
    <w:semiHidden/>
    <w:rsid w:val="00707061"/>
    <w:rPr>
      <w:rFonts w:ascii="Cambria" w:eastAsia="Times New Roman" w:hAnsi="Cambria" w:cs="Times New Roman"/>
      <w:b/>
      <w:bCs/>
      <w:i/>
      <w:iCs/>
      <w:color w:val="4F81BD"/>
    </w:rPr>
  </w:style>
  <w:style w:type="character" w:customStyle="1" w:styleId="Heading5Char">
    <w:name w:val="Heading 5 Char"/>
    <w:link w:val="Heading5"/>
    <w:uiPriority w:val="9"/>
    <w:semiHidden/>
    <w:rsid w:val="00707061"/>
    <w:rPr>
      <w:rFonts w:ascii="Cambria" w:eastAsia="Times New Roman" w:hAnsi="Cambria" w:cs="Times New Roman"/>
      <w:color w:val="243F60"/>
    </w:rPr>
  </w:style>
  <w:style w:type="character" w:customStyle="1" w:styleId="Heading6Char">
    <w:name w:val="Heading 6 Char"/>
    <w:link w:val="Heading6"/>
    <w:uiPriority w:val="9"/>
    <w:semiHidden/>
    <w:rsid w:val="00707061"/>
    <w:rPr>
      <w:rFonts w:ascii="Cambria" w:eastAsia="Times New Roman" w:hAnsi="Cambria" w:cs="Times New Roman"/>
      <w:i/>
      <w:iCs/>
      <w:color w:val="243F60"/>
    </w:rPr>
  </w:style>
  <w:style w:type="character" w:customStyle="1" w:styleId="Heading7Char">
    <w:name w:val="Heading 7 Char"/>
    <w:link w:val="Heading7"/>
    <w:uiPriority w:val="9"/>
    <w:semiHidden/>
    <w:rsid w:val="00707061"/>
    <w:rPr>
      <w:rFonts w:ascii="Cambria" w:eastAsia="Times New Roman" w:hAnsi="Cambria" w:cs="Times New Roman"/>
      <w:i/>
      <w:iCs/>
      <w:color w:val="404040"/>
    </w:rPr>
  </w:style>
  <w:style w:type="character" w:customStyle="1" w:styleId="Heading8Char">
    <w:name w:val="Heading 8 Char"/>
    <w:link w:val="Heading8"/>
    <w:uiPriority w:val="9"/>
    <w:semiHidden/>
    <w:rsid w:val="00707061"/>
    <w:rPr>
      <w:rFonts w:ascii="Cambria" w:eastAsia="Times New Roman" w:hAnsi="Cambria" w:cs="Times New Roman"/>
      <w:color w:val="404040"/>
    </w:rPr>
  </w:style>
  <w:style w:type="character" w:customStyle="1" w:styleId="Heading9Char">
    <w:name w:val="Heading 9 Char"/>
    <w:link w:val="Heading9"/>
    <w:uiPriority w:val="9"/>
    <w:semiHidden/>
    <w:rsid w:val="00707061"/>
    <w:rPr>
      <w:rFonts w:ascii="Cambria" w:eastAsia="Times New Roman" w:hAnsi="Cambria" w:cs="Times New Roman"/>
      <w:i/>
      <w:iCs/>
      <w:color w:val="404040"/>
    </w:rPr>
  </w:style>
  <w:style w:type="paragraph" w:customStyle="1" w:styleId="Color-ChangeHeadingColor">
    <w:name w:val="Color-ChangeHeadingColor"/>
    <w:basedOn w:val="Normal"/>
    <w:semiHidden/>
    <w:rsid w:val="00947C10"/>
    <w:rPr>
      <w:szCs w:val="22"/>
    </w:rPr>
  </w:style>
  <w:style w:type="paragraph" w:customStyle="1" w:styleId="App">
    <w:name w:val="App#"/>
    <w:basedOn w:val="Normal"/>
    <w:next w:val="Normal"/>
    <w:rsid w:val="00947C10"/>
    <w:pPr>
      <w:numPr>
        <w:ilvl w:val="4"/>
        <w:numId w:val="7"/>
      </w:numPr>
      <w:spacing w:line="260" w:lineRule="exact"/>
      <w:outlineLvl w:val="4"/>
    </w:pPr>
    <w:rPr>
      <w:snapToGrid w:val="0"/>
    </w:rPr>
  </w:style>
  <w:style w:type="paragraph" w:customStyle="1" w:styleId="Contacts">
    <w:name w:val="Contacts#"/>
    <w:basedOn w:val="Normal"/>
    <w:rsid w:val="00947C10"/>
    <w:pPr>
      <w:keepNext/>
      <w:tabs>
        <w:tab w:val="left" w:pos="1800"/>
      </w:tabs>
      <w:ind w:left="1440"/>
    </w:pPr>
    <w:rPr>
      <w:snapToGrid w:val="0"/>
    </w:rPr>
  </w:style>
  <w:style w:type="paragraph" w:customStyle="1" w:styleId="Filename">
    <w:name w:val="Filename"/>
    <w:basedOn w:val="Normal"/>
    <w:next w:val="Normal"/>
    <w:rsid w:val="00947C10"/>
    <w:pPr>
      <w:spacing w:line="240" w:lineRule="auto"/>
    </w:pPr>
    <w:rPr>
      <w:sz w:val="12"/>
    </w:rPr>
  </w:style>
  <w:style w:type="paragraph" w:styleId="Footer">
    <w:name w:val="footer"/>
    <w:basedOn w:val="Normal"/>
    <w:link w:val="FooterChar"/>
    <w:uiPriority w:val="99"/>
    <w:rsid w:val="00D7489B"/>
    <w:pPr>
      <w:tabs>
        <w:tab w:val="right" w:pos="9720"/>
      </w:tabs>
      <w:spacing w:line="240" w:lineRule="auto"/>
    </w:pPr>
    <w:rPr>
      <w:sz w:val="18"/>
    </w:rPr>
  </w:style>
  <w:style w:type="paragraph" w:styleId="Header">
    <w:name w:val="header"/>
    <w:basedOn w:val="Normal"/>
    <w:rsid w:val="00947C10"/>
  </w:style>
  <w:style w:type="paragraph" w:customStyle="1" w:styleId="HiddenPrompts">
    <w:name w:val="HiddenPrompts"/>
    <w:basedOn w:val="Normal"/>
    <w:rsid w:val="00947C10"/>
    <w:rPr>
      <w:vanish/>
      <w:color w:val="FFFFFF"/>
    </w:rPr>
  </w:style>
  <w:style w:type="character" w:styleId="CommentReference">
    <w:name w:val="annotation reference"/>
    <w:semiHidden/>
    <w:rsid w:val="00947C10"/>
    <w:rPr>
      <w:sz w:val="16"/>
    </w:rPr>
  </w:style>
  <w:style w:type="paragraph" w:styleId="CommentText">
    <w:name w:val="annotation text"/>
    <w:basedOn w:val="Normal"/>
    <w:link w:val="CommentTextChar"/>
    <w:semiHidden/>
    <w:rsid w:val="00947C10"/>
  </w:style>
  <w:style w:type="character" w:customStyle="1" w:styleId="CommentTextChar">
    <w:name w:val="Comment Text Char"/>
    <w:link w:val="CommentText"/>
    <w:semiHidden/>
    <w:rsid w:val="00AA66F8"/>
    <w:rPr>
      <w:rFonts w:ascii="Arial" w:hAnsi="Arial"/>
    </w:rPr>
  </w:style>
  <w:style w:type="paragraph" w:customStyle="1" w:styleId="Cover1ReportTitle">
    <w:name w:val="Cover1 (ReportTitle)"/>
    <w:basedOn w:val="Normal"/>
    <w:next w:val="Normal"/>
    <w:rsid w:val="00947C10"/>
    <w:pPr>
      <w:spacing w:after="360" w:line="640" w:lineRule="exact"/>
      <w:jc w:val="right"/>
    </w:pPr>
    <w:rPr>
      <w:rFonts w:ascii="Arial Narrow" w:hAnsi="Arial Narrow"/>
      <w:sz w:val="60"/>
    </w:rPr>
  </w:style>
  <w:style w:type="paragraph" w:customStyle="1" w:styleId="Cover2ProjectName">
    <w:name w:val="Cover2 (ProjectName)"/>
    <w:basedOn w:val="Cover1ReportTitle"/>
    <w:next w:val="Normal"/>
    <w:rsid w:val="00947C10"/>
    <w:pPr>
      <w:spacing w:after="180" w:line="520" w:lineRule="exact"/>
    </w:pPr>
    <w:rPr>
      <w:sz w:val="48"/>
    </w:rPr>
  </w:style>
  <w:style w:type="paragraph" w:customStyle="1" w:styleId="Cover3ProjectLocation">
    <w:name w:val="Cover3 (ProjectLocation)"/>
    <w:basedOn w:val="Cover2ProjectName"/>
    <w:next w:val="Normal"/>
    <w:rsid w:val="00947C10"/>
    <w:pPr>
      <w:spacing w:after="640" w:line="480" w:lineRule="exact"/>
    </w:pPr>
    <w:rPr>
      <w:sz w:val="44"/>
    </w:rPr>
  </w:style>
  <w:style w:type="paragraph" w:customStyle="1" w:styleId="Cover4Projects">
    <w:name w:val="Cover4 (Project#'s)"/>
    <w:basedOn w:val="Cover3ProjectLocation"/>
    <w:rsid w:val="00947C10"/>
    <w:pPr>
      <w:spacing w:after="40" w:line="280" w:lineRule="exact"/>
    </w:pPr>
    <w:rPr>
      <w:rFonts w:ascii="Arial" w:hAnsi="Arial"/>
      <w:sz w:val="24"/>
    </w:rPr>
  </w:style>
  <w:style w:type="paragraph" w:customStyle="1" w:styleId="Cover5Date">
    <w:name w:val="Cover5 (Date)"/>
    <w:basedOn w:val="Cover4Projects"/>
    <w:rsid w:val="00947C10"/>
    <w:pPr>
      <w:spacing w:before="720" w:line="320" w:lineRule="exact"/>
    </w:pPr>
    <w:rPr>
      <w:sz w:val="28"/>
    </w:rPr>
  </w:style>
  <w:style w:type="paragraph" w:customStyle="1" w:styleId="LetterText">
    <w:name w:val="Letter Text"/>
    <w:basedOn w:val="Normal"/>
    <w:rsid w:val="00947C10"/>
    <w:pPr>
      <w:tabs>
        <w:tab w:val="left" w:pos="5040"/>
      </w:tabs>
    </w:pPr>
    <w:rPr>
      <w:snapToGrid w:val="0"/>
    </w:rPr>
  </w:style>
  <w:style w:type="paragraph" w:customStyle="1" w:styleId="LetterRE">
    <w:name w:val="Letter RE"/>
    <w:basedOn w:val="Normal"/>
    <w:rsid w:val="00947C10"/>
    <w:pPr>
      <w:tabs>
        <w:tab w:val="left" w:pos="5587"/>
      </w:tabs>
      <w:ind w:left="5587"/>
    </w:pPr>
  </w:style>
  <w:style w:type="paragraph" w:customStyle="1" w:styleId="LetterDate">
    <w:name w:val="Letter Date"/>
    <w:basedOn w:val="Normal"/>
    <w:next w:val="LetterRE"/>
    <w:rsid w:val="00947C10"/>
    <w:pPr>
      <w:tabs>
        <w:tab w:val="left" w:pos="5040"/>
        <w:tab w:val="left" w:pos="5587"/>
      </w:tabs>
      <w:spacing w:before="600"/>
      <w:ind w:left="5587" w:hanging="5587"/>
    </w:pPr>
  </w:style>
  <w:style w:type="paragraph" w:customStyle="1" w:styleId="PreparedAddress">
    <w:name w:val="Prepared (Address)"/>
    <w:basedOn w:val="Normal"/>
    <w:rsid w:val="00947C10"/>
  </w:style>
  <w:style w:type="paragraph" w:customStyle="1" w:styleId="CertificationPage">
    <w:name w:val="CertificationPage"/>
    <w:basedOn w:val="Normal"/>
    <w:rsid w:val="004B3DC4"/>
    <w:pPr>
      <w:spacing w:line="280" w:lineRule="exact"/>
      <w:jc w:val="center"/>
    </w:pPr>
    <w:rPr>
      <w:snapToGrid w:val="0"/>
      <w:sz w:val="24"/>
    </w:rPr>
  </w:style>
  <w:style w:type="paragraph" w:customStyle="1" w:styleId="PreparedBy">
    <w:name w:val="Prepared By"/>
    <w:basedOn w:val="Normal"/>
    <w:rsid w:val="00947C10"/>
    <w:pPr>
      <w:jc w:val="center"/>
    </w:pPr>
    <w:rPr>
      <w:snapToGrid w:val="0"/>
    </w:rPr>
  </w:style>
  <w:style w:type="paragraph" w:customStyle="1" w:styleId="DistHead">
    <w:name w:val="DistHead"/>
    <w:basedOn w:val="Normal"/>
    <w:next w:val="DistBody"/>
    <w:rsid w:val="00990F82"/>
    <w:pPr>
      <w:tabs>
        <w:tab w:val="left" w:pos="3240"/>
        <w:tab w:val="left" w:pos="8856"/>
      </w:tabs>
      <w:spacing w:after="180" w:line="280" w:lineRule="exact"/>
    </w:pPr>
    <w:rPr>
      <w:rFonts w:ascii="Arial Narrow" w:hAnsi="Arial Narrow"/>
      <w:b/>
      <w:snapToGrid w:val="0"/>
      <w:sz w:val="24"/>
    </w:rPr>
  </w:style>
  <w:style w:type="paragraph" w:customStyle="1" w:styleId="DistBody">
    <w:name w:val="DistBody"/>
    <w:basedOn w:val="Normal"/>
    <w:rsid w:val="00947C10"/>
    <w:pPr>
      <w:tabs>
        <w:tab w:val="left" w:pos="547"/>
        <w:tab w:val="left" w:pos="3240"/>
      </w:tabs>
    </w:pPr>
    <w:rPr>
      <w:snapToGrid w:val="0"/>
    </w:rPr>
  </w:style>
  <w:style w:type="paragraph" w:customStyle="1" w:styleId="PageHeading">
    <w:name w:val="PageHeading"/>
    <w:basedOn w:val="Color-ChangeHeadingColor"/>
    <w:next w:val="Normal"/>
    <w:rsid w:val="00947C10"/>
    <w:pPr>
      <w:keepNext/>
      <w:spacing w:after="120" w:line="480" w:lineRule="exact"/>
      <w:jc w:val="center"/>
    </w:pPr>
    <w:rPr>
      <w:rFonts w:ascii="Arial Narrow" w:hAnsi="Arial Narrow"/>
      <w:sz w:val="44"/>
      <w:szCs w:val="28"/>
    </w:rPr>
  </w:style>
  <w:style w:type="paragraph" w:customStyle="1" w:styleId="ExecSummText">
    <w:name w:val="ExecSummText"/>
    <w:basedOn w:val="Normal"/>
    <w:rsid w:val="00947C10"/>
    <w:pPr>
      <w:tabs>
        <w:tab w:val="right" w:leader="underscore" w:pos="9720"/>
      </w:tabs>
      <w:spacing w:after="200" w:line="260" w:lineRule="exact"/>
    </w:pPr>
    <w:rPr>
      <w:snapToGrid w:val="0"/>
    </w:rPr>
  </w:style>
  <w:style w:type="paragraph" w:customStyle="1" w:styleId="HeaderContinued">
    <w:name w:val="Header (Continued)"/>
    <w:basedOn w:val="Color-ChangeHeadingColor"/>
    <w:next w:val="Normal"/>
    <w:rsid w:val="005E349B"/>
    <w:pPr>
      <w:spacing w:after="120" w:line="480" w:lineRule="exact"/>
      <w:jc w:val="center"/>
    </w:pPr>
    <w:rPr>
      <w:rFonts w:ascii="Arial Narrow" w:hAnsi="Arial Narrow"/>
      <w:sz w:val="44"/>
      <w:szCs w:val="28"/>
    </w:rPr>
  </w:style>
  <w:style w:type="paragraph" w:customStyle="1" w:styleId="HeaderReport">
    <w:name w:val="Header (Report)"/>
    <w:basedOn w:val="Normal"/>
    <w:rsid w:val="00947C10"/>
    <w:pPr>
      <w:tabs>
        <w:tab w:val="center" w:pos="4950"/>
        <w:tab w:val="right" w:pos="9720"/>
      </w:tabs>
    </w:pPr>
  </w:style>
  <w:style w:type="paragraph" w:customStyle="1" w:styleId="Footer11x17">
    <w:name w:val="Footer(11x17)"/>
    <w:basedOn w:val="Footer"/>
    <w:rsid w:val="00947C10"/>
    <w:pPr>
      <w:pBdr>
        <w:top w:val="single" w:sz="4" w:space="1" w:color="auto"/>
      </w:pBdr>
      <w:tabs>
        <w:tab w:val="clear" w:pos="9720"/>
        <w:tab w:val="right" w:pos="21960"/>
      </w:tabs>
    </w:pPr>
  </w:style>
  <w:style w:type="paragraph" w:customStyle="1" w:styleId="Footer1">
    <w:name w:val="Footer1"/>
    <w:basedOn w:val="Footer"/>
    <w:next w:val="Footer"/>
    <w:rsid w:val="00947C10"/>
    <w:pPr>
      <w:pBdr>
        <w:top w:val="single" w:sz="4" w:space="1" w:color="auto"/>
      </w:pBdr>
    </w:pPr>
  </w:style>
  <w:style w:type="paragraph" w:customStyle="1" w:styleId="abcList">
    <w:name w:val="a.b.c. List"/>
    <w:basedOn w:val="Normal"/>
    <w:uiPriority w:val="2"/>
    <w:qFormat/>
    <w:rsid w:val="00AC1DFE"/>
    <w:pPr>
      <w:numPr>
        <w:ilvl w:val="1"/>
        <w:numId w:val="1"/>
      </w:numPr>
      <w:spacing w:after="100" w:line="260" w:lineRule="exact"/>
      <w:outlineLvl w:val="1"/>
    </w:pPr>
  </w:style>
  <w:style w:type="paragraph" w:styleId="TableofFigures">
    <w:name w:val="table of figures"/>
    <w:basedOn w:val="Normal"/>
    <w:next w:val="Normal"/>
    <w:uiPriority w:val="99"/>
    <w:rsid w:val="00947C10"/>
    <w:pPr>
      <w:keepNext/>
      <w:tabs>
        <w:tab w:val="left" w:pos="2160"/>
        <w:tab w:val="right" w:leader="dot" w:pos="9274"/>
      </w:tabs>
      <w:spacing w:after="50"/>
      <w:ind w:left="2160" w:right="360" w:hanging="1800"/>
    </w:pPr>
  </w:style>
  <w:style w:type="paragraph" w:styleId="TOC3">
    <w:name w:val="toc 3"/>
    <w:basedOn w:val="Normal"/>
    <w:next w:val="Normal"/>
    <w:uiPriority w:val="39"/>
    <w:rsid w:val="001B45EF"/>
    <w:pPr>
      <w:tabs>
        <w:tab w:val="left" w:pos="2250"/>
        <w:tab w:val="right" w:leader="dot" w:pos="9274"/>
      </w:tabs>
      <w:spacing w:after="40"/>
      <w:ind w:left="2246" w:right="360" w:hanging="720"/>
    </w:pPr>
  </w:style>
  <w:style w:type="paragraph" w:styleId="TOC4">
    <w:name w:val="toc 4"/>
    <w:basedOn w:val="Normal"/>
    <w:next w:val="Normal"/>
    <w:uiPriority w:val="39"/>
    <w:rsid w:val="001B45EF"/>
    <w:pPr>
      <w:tabs>
        <w:tab w:val="left" w:pos="3240"/>
        <w:tab w:val="right" w:leader="dot" w:pos="9274"/>
      </w:tabs>
      <w:spacing w:after="40"/>
      <w:ind w:left="3240" w:right="360" w:hanging="994"/>
    </w:pPr>
  </w:style>
  <w:style w:type="paragraph" w:styleId="TOC5">
    <w:name w:val="toc 5"/>
    <w:basedOn w:val="Normal"/>
    <w:next w:val="Normal"/>
    <w:uiPriority w:val="39"/>
    <w:rsid w:val="001B45EF"/>
    <w:pPr>
      <w:tabs>
        <w:tab w:val="left" w:pos="4320"/>
        <w:tab w:val="right" w:leader="dot" w:pos="9274"/>
      </w:tabs>
      <w:spacing w:after="40"/>
      <w:ind w:left="4320" w:right="360" w:hanging="1080"/>
    </w:pPr>
  </w:style>
  <w:style w:type="paragraph" w:styleId="TOC1">
    <w:name w:val="toc 1"/>
    <w:basedOn w:val="Normal"/>
    <w:next w:val="Normal"/>
    <w:uiPriority w:val="39"/>
    <w:rsid w:val="00464975"/>
    <w:pPr>
      <w:tabs>
        <w:tab w:val="left" w:pos="994"/>
        <w:tab w:val="right" w:leader="dot" w:pos="9270"/>
      </w:tabs>
      <w:spacing w:before="80" w:after="40"/>
      <w:ind w:left="994" w:right="360" w:hanging="634"/>
    </w:pPr>
    <w:rPr>
      <w:rFonts w:ascii="Arial Bold" w:hAnsi="Arial Bold"/>
      <w:b/>
      <w:sz w:val="22"/>
    </w:rPr>
  </w:style>
  <w:style w:type="paragraph" w:styleId="TOC2">
    <w:name w:val="toc 2"/>
    <w:basedOn w:val="Normal"/>
    <w:next w:val="Normal"/>
    <w:uiPriority w:val="39"/>
    <w:rsid w:val="001B45EF"/>
    <w:pPr>
      <w:tabs>
        <w:tab w:val="left" w:pos="1530"/>
        <w:tab w:val="right" w:leader="dot" w:pos="9274"/>
      </w:tabs>
      <w:spacing w:after="40"/>
      <w:ind w:left="1527" w:right="360" w:hanging="533"/>
    </w:pPr>
  </w:style>
  <w:style w:type="paragraph" w:customStyle="1" w:styleId="TOCIndent">
    <w:name w:val="TOC Indent"/>
    <w:basedOn w:val="Normal"/>
    <w:rsid w:val="00947C10"/>
    <w:pPr>
      <w:ind w:left="360" w:right="360"/>
    </w:pPr>
  </w:style>
  <w:style w:type="paragraph" w:customStyle="1" w:styleId="TOCAppendix">
    <w:name w:val="TOC Appendix"/>
    <w:basedOn w:val="Normal"/>
    <w:rsid w:val="00D43FF4"/>
    <w:pPr>
      <w:keepNext/>
      <w:numPr>
        <w:numId w:val="10"/>
      </w:numPr>
      <w:tabs>
        <w:tab w:val="left" w:pos="2160"/>
      </w:tabs>
      <w:spacing w:after="50"/>
      <w:ind w:right="360"/>
    </w:pPr>
  </w:style>
  <w:style w:type="paragraph" w:customStyle="1" w:styleId="TOCTables">
    <w:name w:val="TOC Tables"/>
    <w:basedOn w:val="TableofFigures"/>
    <w:rsid w:val="00947C10"/>
    <w:pPr>
      <w:tabs>
        <w:tab w:val="num" w:pos="720"/>
      </w:tabs>
      <w:ind w:left="720" w:hanging="720"/>
    </w:pPr>
  </w:style>
  <w:style w:type="paragraph" w:customStyle="1" w:styleId="TOCSubhead">
    <w:name w:val="TOC Subhead"/>
    <w:basedOn w:val="Color-ChangeHeadingColor"/>
    <w:next w:val="TableofFigures"/>
    <w:rsid w:val="00B90379"/>
    <w:pPr>
      <w:keepNext/>
      <w:spacing w:before="240" w:after="120" w:line="320" w:lineRule="exact"/>
      <w:jc w:val="center"/>
    </w:pPr>
    <w:rPr>
      <w:rFonts w:ascii="Arial Narrow" w:hAnsi="Arial Narrow"/>
      <w:b/>
      <w:sz w:val="28"/>
      <w:szCs w:val="24"/>
    </w:rPr>
  </w:style>
  <w:style w:type="paragraph" w:customStyle="1" w:styleId="Month1stpgheader">
    <w:name w:val="Month (1st pg header)"/>
    <w:basedOn w:val="Normal"/>
    <w:rsid w:val="00947C10"/>
    <w:rPr>
      <w:snapToGrid w:val="0"/>
      <w:sz w:val="18"/>
    </w:rPr>
  </w:style>
  <w:style w:type="character" w:styleId="PageNumber">
    <w:name w:val="page number"/>
    <w:semiHidden/>
    <w:rsid w:val="00D7489B"/>
    <w:rPr>
      <w:rFonts w:ascii="Arial" w:hAnsi="Arial"/>
      <w:sz w:val="18"/>
    </w:rPr>
  </w:style>
  <w:style w:type="paragraph" w:customStyle="1" w:styleId="Disclaimer">
    <w:name w:val="Disclaimer"/>
    <w:basedOn w:val="Normal"/>
    <w:rsid w:val="00947C10"/>
    <w:rPr>
      <w:sz w:val="16"/>
    </w:rPr>
  </w:style>
  <w:style w:type="paragraph" w:customStyle="1" w:styleId="Title1Pg1">
    <w:name w:val="Title1Pg1"/>
    <w:basedOn w:val="Normal"/>
    <w:next w:val="Title2Pg1"/>
    <w:rsid w:val="00392CD2"/>
    <w:pPr>
      <w:spacing w:before="960" w:after="120" w:line="600" w:lineRule="exact"/>
    </w:pPr>
    <w:rPr>
      <w:rFonts w:ascii="Arial Narrow" w:hAnsi="Arial Narrow"/>
      <w:b/>
      <w:snapToGrid w:val="0"/>
      <w:sz w:val="56"/>
    </w:rPr>
  </w:style>
  <w:style w:type="paragraph" w:customStyle="1" w:styleId="Title2Pg1">
    <w:name w:val="Title2Pg1"/>
    <w:basedOn w:val="Title1Pg1"/>
    <w:next w:val="Title3Pg1"/>
    <w:rsid w:val="00947C10"/>
    <w:pPr>
      <w:spacing w:before="0" w:after="240" w:line="480" w:lineRule="exact"/>
    </w:pPr>
    <w:rPr>
      <w:sz w:val="44"/>
    </w:rPr>
  </w:style>
  <w:style w:type="paragraph" w:customStyle="1" w:styleId="Title3Pg1">
    <w:name w:val="Title3Pg1"/>
    <w:basedOn w:val="Normal"/>
    <w:rsid w:val="000852ED"/>
    <w:pPr>
      <w:spacing w:after="720" w:line="280" w:lineRule="exact"/>
    </w:pPr>
    <w:rPr>
      <w:sz w:val="24"/>
    </w:rPr>
  </w:style>
  <w:style w:type="paragraph" w:customStyle="1" w:styleId="BulletSecond-Lastinlist">
    <w:name w:val="Bullet (Second-Last in list)"/>
    <w:basedOn w:val="Normal"/>
    <w:uiPriority w:val="1"/>
    <w:qFormat/>
    <w:rsid w:val="00947C10"/>
    <w:pPr>
      <w:numPr>
        <w:ilvl w:val="3"/>
        <w:numId w:val="3"/>
      </w:numPr>
      <w:spacing w:after="240" w:line="260" w:lineRule="exact"/>
      <w:outlineLvl w:val="3"/>
    </w:pPr>
  </w:style>
  <w:style w:type="paragraph" w:styleId="BodyText">
    <w:name w:val="Body Text"/>
    <w:basedOn w:val="Normal"/>
    <w:link w:val="BodyTextChar"/>
    <w:uiPriority w:val="1"/>
    <w:qFormat/>
    <w:rsid w:val="00947C10"/>
    <w:pPr>
      <w:spacing w:after="200" w:line="260" w:lineRule="exact"/>
      <w:ind w:left="1440"/>
    </w:pPr>
  </w:style>
  <w:style w:type="character" w:customStyle="1" w:styleId="BodyTextChar">
    <w:name w:val="Body Text Char"/>
    <w:link w:val="BodyText"/>
    <w:rsid w:val="00804025"/>
    <w:rPr>
      <w:rFonts w:ascii="Arial" w:hAnsi="Arial"/>
    </w:rPr>
  </w:style>
  <w:style w:type="paragraph" w:customStyle="1" w:styleId="BodyTextBeforeBullet">
    <w:name w:val="Body Text Before Bullet"/>
    <w:basedOn w:val="BodyText"/>
    <w:uiPriority w:val="1"/>
    <w:qFormat/>
    <w:rsid w:val="00947C10"/>
    <w:pPr>
      <w:keepNext/>
      <w:spacing w:after="60"/>
    </w:pPr>
  </w:style>
  <w:style w:type="paragraph" w:customStyle="1" w:styleId="ccs">
    <w:name w:val="cc's"/>
    <w:basedOn w:val="LetterText"/>
    <w:next w:val="ccs-line2"/>
    <w:rsid w:val="00947C10"/>
    <w:pPr>
      <w:tabs>
        <w:tab w:val="left" w:pos="360"/>
      </w:tabs>
    </w:pPr>
  </w:style>
  <w:style w:type="paragraph" w:customStyle="1" w:styleId="ccs-line2">
    <w:name w:val="cc's-line 2"/>
    <w:basedOn w:val="LetterText"/>
    <w:rsid w:val="00947C10"/>
    <w:pPr>
      <w:tabs>
        <w:tab w:val="left" w:pos="360"/>
      </w:tabs>
      <w:ind w:left="360"/>
    </w:pPr>
  </w:style>
  <w:style w:type="paragraph" w:customStyle="1" w:styleId="TableListingatEnd">
    <w:name w:val="TableListing at End"/>
    <w:basedOn w:val="Normal"/>
    <w:rsid w:val="005F5FCE"/>
    <w:pPr>
      <w:numPr>
        <w:numId w:val="9"/>
      </w:numPr>
      <w:spacing w:after="60" w:line="320" w:lineRule="exact"/>
      <w:jc w:val="right"/>
      <w:outlineLvl w:val="0"/>
    </w:pPr>
    <w:rPr>
      <w:rFonts w:ascii="Arial Narrow" w:hAnsi="Arial Narrow"/>
      <w:sz w:val="30"/>
    </w:rPr>
  </w:style>
  <w:style w:type="paragraph" w:customStyle="1" w:styleId="Tables-FiguresHeadingatEnd">
    <w:name w:val="Tables-Figures Heading at End"/>
    <w:basedOn w:val="Color-ChangeHeadingColor"/>
    <w:rsid w:val="00E03840"/>
    <w:pPr>
      <w:keepNext/>
      <w:pBdr>
        <w:top w:val="single" w:sz="4" w:space="18" w:color="auto"/>
      </w:pBdr>
      <w:spacing w:before="1200" w:after="180" w:line="480" w:lineRule="exact"/>
      <w:jc w:val="right"/>
    </w:pPr>
    <w:rPr>
      <w:rFonts w:ascii="Arial Narrow" w:hAnsi="Arial Narrow"/>
      <w:sz w:val="44"/>
      <w:szCs w:val="28"/>
    </w:rPr>
  </w:style>
  <w:style w:type="paragraph" w:customStyle="1" w:styleId="TablesTitle">
    <w:name w:val="TablesTitle"/>
    <w:basedOn w:val="Normal"/>
    <w:rsid w:val="00947C10"/>
    <w:pPr>
      <w:keepNext/>
      <w:spacing w:after="120" w:line="320" w:lineRule="exact"/>
      <w:jc w:val="center"/>
    </w:pPr>
    <w:rPr>
      <w:rFonts w:ascii="Arial Narrow" w:hAnsi="Arial Narrow"/>
      <w:b/>
      <w:sz w:val="24"/>
    </w:rPr>
  </w:style>
  <w:style w:type="paragraph" w:customStyle="1" w:styleId="FigureListingatEnd">
    <w:name w:val="FigureListing at End"/>
    <w:basedOn w:val="Normal"/>
    <w:rsid w:val="007D0528"/>
    <w:pPr>
      <w:numPr>
        <w:numId w:val="12"/>
      </w:numPr>
      <w:spacing w:after="60" w:line="360" w:lineRule="exact"/>
      <w:jc w:val="right"/>
      <w:outlineLvl w:val="0"/>
    </w:pPr>
    <w:rPr>
      <w:rFonts w:ascii="Arial Narrow" w:hAnsi="Arial Narrow"/>
      <w:snapToGrid w:val="0"/>
      <w:sz w:val="30"/>
    </w:rPr>
  </w:style>
  <w:style w:type="paragraph" w:customStyle="1" w:styleId="AppTitle2">
    <w:name w:val="AppTitle2"/>
    <w:basedOn w:val="Normal"/>
    <w:rsid w:val="00316E8A"/>
    <w:pPr>
      <w:numPr>
        <w:ilvl w:val="2"/>
        <w:numId w:val="7"/>
      </w:numPr>
      <w:spacing w:before="60" w:line="320" w:lineRule="exact"/>
      <w:jc w:val="right"/>
      <w:outlineLvl w:val="2"/>
    </w:pPr>
    <w:rPr>
      <w:rFonts w:ascii="Arial Narrow" w:hAnsi="Arial Narrow"/>
      <w:sz w:val="28"/>
    </w:rPr>
  </w:style>
  <w:style w:type="paragraph" w:customStyle="1" w:styleId="AppTitle3">
    <w:name w:val="AppTitle3"/>
    <w:basedOn w:val="Color-ChangeHeadingColor"/>
    <w:next w:val="Normal"/>
    <w:rsid w:val="00AE3285"/>
    <w:pPr>
      <w:numPr>
        <w:ilvl w:val="3"/>
        <w:numId w:val="7"/>
      </w:numPr>
      <w:pBdr>
        <w:top w:val="single" w:sz="4" w:space="18" w:color="auto"/>
      </w:pBdr>
      <w:spacing w:before="1200" w:after="180" w:line="360" w:lineRule="exact"/>
      <w:jc w:val="right"/>
      <w:outlineLvl w:val="3"/>
    </w:pPr>
    <w:rPr>
      <w:rFonts w:ascii="Arial Narrow" w:hAnsi="Arial Narrow"/>
      <w:sz w:val="32"/>
      <w:szCs w:val="24"/>
    </w:rPr>
  </w:style>
  <w:style w:type="paragraph" w:customStyle="1" w:styleId="AppTextBelow">
    <w:name w:val="App#(TextBelow)"/>
    <w:basedOn w:val="Normal"/>
    <w:rsid w:val="00947C10"/>
    <w:pPr>
      <w:spacing w:line="260" w:lineRule="exact"/>
      <w:ind w:left="720"/>
    </w:pPr>
    <w:rPr>
      <w:snapToGrid w:val="0"/>
    </w:rPr>
  </w:style>
  <w:style w:type="paragraph" w:customStyle="1" w:styleId="Photo">
    <w:name w:val="Photo"/>
    <w:basedOn w:val="Normal"/>
    <w:rsid w:val="00947C10"/>
    <w:pPr>
      <w:numPr>
        <w:ilvl w:val="5"/>
        <w:numId w:val="7"/>
      </w:numPr>
      <w:spacing w:before="60"/>
      <w:ind w:right="792"/>
      <w:outlineLvl w:val="5"/>
    </w:pPr>
    <w:rPr>
      <w:snapToGrid w:val="0"/>
    </w:rPr>
  </w:style>
  <w:style w:type="paragraph" w:customStyle="1" w:styleId="AppHead">
    <w:name w:val="AppHead"/>
    <w:basedOn w:val="PageHeading"/>
    <w:rsid w:val="00C14B4D"/>
    <w:pPr>
      <w:spacing w:line="440" w:lineRule="exact"/>
    </w:pPr>
    <w:rPr>
      <w:b/>
      <w:snapToGrid w:val="0"/>
      <w:sz w:val="36"/>
    </w:rPr>
  </w:style>
  <w:style w:type="paragraph" w:customStyle="1" w:styleId="AppBody">
    <w:name w:val="AppBody"/>
    <w:basedOn w:val="Normal"/>
    <w:rsid w:val="00947C10"/>
    <w:pPr>
      <w:spacing w:after="180" w:line="260" w:lineRule="exact"/>
    </w:pPr>
    <w:rPr>
      <w:snapToGrid w:val="0"/>
    </w:rPr>
  </w:style>
  <w:style w:type="paragraph" w:customStyle="1" w:styleId="AppTitle2List">
    <w:name w:val="AppTitle2List"/>
    <w:basedOn w:val="Normal"/>
    <w:rsid w:val="00947C10"/>
    <w:pPr>
      <w:spacing w:after="120"/>
      <w:jc w:val="right"/>
    </w:pPr>
  </w:style>
  <w:style w:type="paragraph" w:customStyle="1" w:styleId="AppTitle3List">
    <w:name w:val="AppTitle3List"/>
    <w:basedOn w:val="Normal"/>
    <w:next w:val="Normal"/>
    <w:rsid w:val="00947C10"/>
    <w:pPr>
      <w:jc w:val="right"/>
    </w:pPr>
  </w:style>
  <w:style w:type="paragraph" w:customStyle="1" w:styleId="AppSubhead">
    <w:name w:val="AppSubhead"/>
    <w:basedOn w:val="AppBody"/>
    <w:next w:val="AppBody"/>
    <w:rsid w:val="00094C8B"/>
    <w:pPr>
      <w:keepNext/>
      <w:spacing w:after="120" w:line="280" w:lineRule="exact"/>
    </w:pPr>
    <w:rPr>
      <w:rFonts w:ascii="Arial Narrow" w:hAnsi="Arial Narrow"/>
      <w:b/>
      <w:sz w:val="24"/>
    </w:rPr>
  </w:style>
  <w:style w:type="paragraph" w:customStyle="1" w:styleId="ContactsBody">
    <w:name w:val="ContactsBody"/>
    <w:basedOn w:val="Normal"/>
    <w:rsid w:val="00947C10"/>
    <w:pPr>
      <w:ind w:left="1800"/>
    </w:pPr>
    <w:rPr>
      <w:snapToGrid w:val="0"/>
    </w:rPr>
  </w:style>
  <w:style w:type="paragraph" w:customStyle="1" w:styleId="ExecSummBullet">
    <w:name w:val="ExecSummBullet"/>
    <w:basedOn w:val="ExecSummText"/>
    <w:rsid w:val="00947C10"/>
    <w:pPr>
      <w:numPr>
        <w:numId w:val="4"/>
      </w:numPr>
      <w:spacing w:after="60"/>
    </w:pPr>
  </w:style>
  <w:style w:type="paragraph" w:customStyle="1" w:styleId="ExecSummSubhead">
    <w:name w:val="ExecSummSubhead"/>
    <w:basedOn w:val="Normal"/>
    <w:next w:val="ExecSummText"/>
    <w:rsid w:val="00CB0649"/>
    <w:pPr>
      <w:keepNext/>
      <w:spacing w:after="60" w:line="280" w:lineRule="exact"/>
    </w:pPr>
    <w:rPr>
      <w:rFonts w:ascii="Arial Narrow" w:hAnsi="Arial Narrow"/>
      <w:b/>
      <w:sz w:val="24"/>
    </w:rPr>
  </w:style>
  <w:style w:type="paragraph" w:customStyle="1" w:styleId="Lines">
    <w:name w:val="Lines"/>
    <w:basedOn w:val="BodyText"/>
    <w:rsid w:val="00947C10"/>
    <w:pPr>
      <w:tabs>
        <w:tab w:val="right" w:leader="underscore" w:pos="9720"/>
      </w:tabs>
    </w:pPr>
  </w:style>
  <w:style w:type="paragraph" w:customStyle="1" w:styleId="References">
    <w:name w:val="References"/>
    <w:basedOn w:val="BodyText"/>
    <w:rsid w:val="00947C10"/>
    <w:pPr>
      <w:spacing w:after="180" w:line="240" w:lineRule="auto"/>
      <w:ind w:left="2016" w:hanging="576"/>
    </w:pPr>
  </w:style>
  <w:style w:type="paragraph" w:customStyle="1" w:styleId="Table1-1">
    <w:name w:val="Table#(1-1)"/>
    <w:basedOn w:val="Normal"/>
    <w:rsid w:val="00947C10"/>
    <w:pPr>
      <w:keepNext/>
      <w:numPr>
        <w:ilvl w:val="5"/>
        <w:numId w:val="11"/>
      </w:numPr>
      <w:spacing w:after="120" w:line="280" w:lineRule="exact"/>
      <w:jc w:val="center"/>
      <w:outlineLvl w:val="5"/>
    </w:pPr>
    <w:rPr>
      <w:rFonts w:ascii="Arial Narrow" w:hAnsi="Arial Narrow"/>
      <w:b/>
      <w:snapToGrid w:val="0"/>
      <w:sz w:val="24"/>
      <w:szCs w:val="22"/>
    </w:rPr>
  </w:style>
  <w:style w:type="paragraph" w:customStyle="1" w:styleId="TableNotes9">
    <w:name w:val="TableNotes(9)"/>
    <w:basedOn w:val="Normal"/>
    <w:uiPriority w:val="6"/>
    <w:qFormat/>
    <w:rsid w:val="00947C10"/>
    <w:pPr>
      <w:spacing w:after="30"/>
    </w:pPr>
    <w:rPr>
      <w:sz w:val="18"/>
    </w:rPr>
  </w:style>
  <w:style w:type="paragraph" w:customStyle="1" w:styleId="TableText10">
    <w:name w:val="TableText(10)"/>
    <w:basedOn w:val="Normal"/>
    <w:uiPriority w:val="4"/>
    <w:qFormat/>
    <w:rsid w:val="001A36AB"/>
    <w:pPr>
      <w:spacing w:before="20" w:after="20"/>
      <w:jc w:val="center"/>
    </w:pPr>
  </w:style>
  <w:style w:type="paragraph" w:customStyle="1" w:styleId="OfficeLoc01">
    <w:name w:val="Office Loc01"/>
    <w:basedOn w:val="Normal"/>
    <w:qFormat/>
    <w:rsid w:val="00947C10"/>
    <w:pPr>
      <w:spacing w:after="60" w:line="240" w:lineRule="auto"/>
      <w:jc w:val="center"/>
    </w:pPr>
    <w:rPr>
      <w:spacing w:val="3"/>
      <w:sz w:val="14"/>
      <w:szCs w:val="14"/>
    </w:rPr>
  </w:style>
  <w:style w:type="character" w:customStyle="1" w:styleId="OfficeLoc01Bold">
    <w:name w:val="Office Loc01Bold"/>
    <w:qFormat/>
    <w:rsid w:val="00947C10"/>
    <w:rPr>
      <w:b/>
    </w:rPr>
  </w:style>
  <w:style w:type="paragraph" w:customStyle="1" w:styleId="Figure1-1">
    <w:name w:val="Figure#(1-1)"/>
    <w:basedOn w:val="Normal"/>
    <w:next w:val="Normal"/>
    <w:rsid w:val="00947C10"/>
    <w:pPr>
      <w:numPr>
        <w:ilvl w:val="7"/>
        <w:numId w:val="11"/>
      </w:numPr>
      <w:spacing w:after="120" w:line="280" w:lineRule="exact"/>
      <w:jc w:val="center"/>
      <w:outlineLvl w:val="7"/>
    </w:pPr>
    <w:rPr>
      <w:rFonts w:ascii="Arial Narrow" w:hAnsi="Arial Narrow"/>
      <w:b/>
      <w:sz w:val="24"/>
    </w:rPr>
  </w:style>
  <w:style w:type="paragraph" w:customStyle="1" w:styleId="AppBullet">
    <w:name w:val="AppBullet"/>
    <w:basedOn w:val="Normal"/>
    <w:rsid w:val="00947C10"/>
    <w:pPr>
      <w:numPr>
        <w:numId w:val="2"/>
      </w:numPr>
      <w:spacing w:after="120" w:line="260" w:lineRule="exact"/>
    </w:pPr>
  </w:style>
  <w:style w:type="paragraph" w:customStyle="1" w:styleId="BulletFirst">
    <w:name w:val="Bullet (First)"/>
    <w:basedOn w:val="Normal"/>
    <w:uiPriority w:val="1"/>
    <w:qFormat/>
    <w:rsid w:val="0029147C"/>
    <w:pPr>
      <w:numPr>
        <w:numId w:val="3"/>
      </w:numPr>
      <w:spacing w:line="260" w:lineRule="exact"/>
      <w:outlineLvl w:val="0"/>
    </w:pPr>
  </w:style>
  <w:style w:type="paragraph" w:customStyle="1" w:styleId="BulletFirst-Lastinlist">
    <w:name w:val="Bullet (First-Last in list)"/>
    <w:basedOn w:val="Normal"/>
    <w:uiPriority w:val="1"/>
    <w:qFormat/>
    <w:rsid w:val="00947C10"/>
    <w:pPr>
      <w:numPr>
        <w:ilvl w:val="1"/>
        <w:numId w:val="3"/>
      </w:numPr>
      <w:spacing w:after="240" w:line="260" w:lineRule="exact"/>
      <w:outlineLvl w:val="1"/>
    </w:pPr>
  </w:style>
  <w:style w:type="paragraph" w:customStyle="1" w:styleId="BulletSecond">
    <w:name w:val="Bullet (Second)"/>
    <w:basedOn w:val="Normal"/>
    <w:uiPriority w:val="1"/>
    <w:qFormat/>
    <w:rsid w:val="00947C10"/>
    <w:pPr>
      <w:numPr>
        <w:ilvl w:val="2"/>
        <w:numId w:val="3"/>
      </w:numPr>
      <w:spacing w:after="60" w:line="260" w:lineRule="exact"/>
      <w:outlineLvl w:val="2"/>
    </w:pPr>
  </w:style>
  <w:style w:type="paragraph" w:customStyle="1" w:styleId="Chart1-1">
    <w:name w:val="Chart#(1-1)"/>
    <w:basedOn w:val="Normal"/>
    <w:next w:val="ChartPlaceholder"/>
    <w:rsid w:val="00947C10"/>
    <w:pPr>
      <w:numPr>
        <w:ilvl w:val="8"/>
        <w:numId w:val="11"/>
      </w:numPr>
      <w:spacing w:after="120" w:line="280" w:lineRule="exact"/>
      <w:outlineLvl w:val="8"/>
    </w:pPr>
    <w:rPr>
      <w:rFonts w:ascii="Arial Narrow" w:hAnsi="Arial Narrow"/>
      <w:b/>
      <w:sz w:val="24"/>
    </w:rPr>
  </w:style>
  <w:style w:type="paragraph" w:customStyle="1" w:styleId="ChartPlaceholder">
    <w:name w:val="Chart Placeholder"/>
    <w:basedOn w:val="FigurePlaceholder"/>
    <w:next w:val="Normal"/>
    <w:rsid w:val="00947C10"/>
    <w:pPr>
      <w:spacing w:after="240"/>
    </w:pPr>
  </w:style>
  <w:style w:type="paragraph" w:customStyle="1" w:styleId="FigurePlaceholder">
    <w:name w:val="Figure Placeholder"/>
    <w:basedOn w:val="Normal"/>
    <w:next w:val="Figure1-1"/>
    <w:rsid w:val="006E5D64"/>
    <w:pPr>
      <w:spacing w:after="120"/>
      <w:jc w:val="center"/>
    </w:pPr>
    <w:rPr>
      <w:sz w:val="18"/>
    </w:rPr>
  </w:style>
  <w:style w:type="paragraph" w:customStyle="1" w:styleId="Table1-1Cont">
    <w:name w:val="Table#(1-1_Cont)"/>
    <w:basedOn w:val="Table1-1"/>
    <w:rsid w:val="00947C10"/>
    <w:pPr>
      <w:numPr>
        <w:ilvl w:val="6"/>
      </w:numPr>
      <w:outlineLvl w:val="6"/>
    </w:pPr>
  </w:style>
  <w:style w:type="paragraph" w:customStyle="1" w:styleId="123List">
    <w:name w:val="1.2.3. List"/>
    <w:basedOn w:val="Normal"/>
    <w:uiPriority w:val="2"/>
    <w:qFormat/>
    <w:rsid w:val="00947C10"/>
    <w:pPr>
      <w:numPr>
        <w:numId w:val="1"/>
      </w:numPr>
      <w:spacing w:after="100" w:line="260" w:lineRule="exact"/>
    </w:pPr>
  </w:style>
  <w:style w:type="paragraph" w:customStyle="1" w:styleId="PhotoCaption">
    <w:name w:val="Photo Caption"/>
    <w:rsid w:val="00947C10"/>
    <w:pPr>
      <w:framePr w:hSpace="180" w:wrap="around" w:vAnchor="text" w:hAnchor="text" w:y="1"/>
      <w:tabs>
        <w:tab w:val="num" w:pos="864"/>
      </w:tabs>
      <w:spacing w:before="60"/>
      <w:ind w:left="864" w:hanging="864"/>
      <w:suppressOverlap/>
    </w:pPr>
    <w:rPr>
      <w:rFonts w:ascii="Arial Bold" w:hAnsi="Arial Bold"/>
      <w:b/>
      <w:sz w:val="18"/>
      <w:szCs w:val="18"/>
    </w:rPr>
  </w:style>
  <w:style w:type="paragraph" w:customStyle="1" w:styleId="PhotoHolder">
    <w:name w:val="Photo Holder"/>
    <w:basedOn w:val="Normal"/>
    <w:next w:val="PhotoCaption"/>
    <w:rsid w:val="00947C10"/>
    <w:pPr>
      <w:keepNext/>
      <w:framePr w:hSpace="144" w:wrap="around" w:vAnchor="text" w:hAnchor="text" w:xAlign="right" w:y="1"/>
      <w:suppressOverlap/>
    </w:pPr>
  </w:style>
  <w:style w:type="paragraph" w:customStyle="1" w:styleId="BodyTextSingleSpace">
    <w:name w:val="Body Text Single Space"/>
    <w:basedOn w:val="BodyText"/>
    <w:rsid w:val="00947C10"/>
    <w:pPr>
      <w:spacing w:after="0"/>
    </w:pPr>
  </w:style>
  <w:style w:type="paragraph" w:customStyle="1" w:styleId="Tablesatend">
    <w:name w:val="Tables(at end)"/>
    <w:basedOn w:val="TableListingatEnd"/>
    <w:next w:val="TablesTitle"/>
    <w:rsid w:val="00947C10"/>
    <w:pPr>
      <w:keepNext/>
      <w:numPr>
        <w:ilvl w:val="1"/>
      </w:numPr>
      <w:spacing w:after="0" w:line="280" w:lineRule="exact"/>
      <w:jc w:val="center"/>
      <w:outlineLvl w:val="1"/>
    </w:pPr>
    <w:rPr>
      <w:b/>
      <w:sz w:val="24"/>
      <w:szCs w:val="22"/>
    </w:rPr>
  </w:style>
  <w:style w:type="paragraph" w:customStyle="1" w:styleId="TablesatendCont">
    <w:name w:val="Tables(at end_Cont)"/>
    <w:basedOn w:val="Tablesatend"/>
    <w:next w:val="TablesTitle"/>
    <w:rsid w:val="00947C10"/>
    <w:pPr>
      <w:numPr>
        <w:ilvl w:val="2"/>
      </w:numPr>
      <w:outlineLvl w:val="2"/>
    </w:pPr>
  </w:style>
  <w:style w:type="character" w:styleId="PlaceholderText">
    <w:name w:val="Placeholder Text"/>
    <w:semiHidden/>
    <w:rsid w:val="00947C10"/>
    <w:rPr>
      <w:color w:val="808080"/>
    </w:rPr>
  </w:style>
  <w:style w:type="paragraph" w:customStyle="1" w:styleId="10Report">
    <w:name w:val="1.0 (Report)"/>
    <w:basedOn w:val="Normal"/>
    <w:next w:val="BodyText"/>
    <w:qFormat/>
    <w:rsid w:val="001B45EF"/>
    <w:pPr>
      <w:keepNext/>
      <w:numPr>
        <w:numId w:val="11"/>
      </w:numPr>
      <w:spacing w:after="60" w:line="360" w:lineRule="exact"/>
    </w:pPr>
    <w:rPr>
      <w:rFonts w:ascii="Arial Narrow" w:hAnsi="Arial Narrow"/>
      <w:b/>
      <w:sz w:val="32"/>
    </w:rPr>
  </w:style>
  <w:style w:type="paragraph" w:customStyle="1" w:styleId="11Report">
    <w:name w:val="1.1 (Report)"/>
    <w:basedOn w:val="Normal"/>
    <w:next w:val="BodyText"/>
    <w:qFormat/>
    <w:rsid w:val="001B45EF"/>
    <w:pPr>
      <w:keepNext/>
      <w:numPr>
        <w:ilvl w:val="1"/>
        <w:numId w:val="11"/>
      </w:numPr>
      <w:spacing w:after="60" w:line="320" w:lineRule="exact"/>
    </w:pPr>
    <w:rPr>
      <w:rFonts w:ascii="Arial Narrow" w:hAnsi="Arial Narrow"/>
      <w:b/>
      <w:sz w:val="28"/>
    </w:rPr>
  </w:style>
  <w:style w:type="paragraph" w:customStyle="1" w:styleId="111Report">
    <w:name w:val="1.1.1 (Report)"/>
    <w:basedOn w:val="Normal"/>
    <w:next w:val="BodyText"/>
    <w:qFormat/>
    <w:rsid w:val="001B45EF"/>
    <w:pPr>
      <w:keepNext/>
      <w:numPr>
        <w:ilvl w:val="2"/>
        <w:numId w:val="11"/>
      </w:numPr>
      <w:spacing w:after="60" w:line="280" w:lineRule="exact"/>
    </w:pPr>
    <w:rPr>
      <w:b/>
      <w:sz w:val="24"/>
    </w:rPr>
  </w:style>
  <w:style w:type="paragraph" w:customStyle="1" w:styleId="1111Report">
    <w:name w:val="1.1.1.1 (Report)"/>
    <w:basedOn w:val="Normal"/>
    <w:next w:val="BodyText"/>
    <w:qFormat/>
    <w:rsid w:val="001B45EF"/>
    <w:pPr>
      <w:keepNext/>
      <w:numPr>
        <w:ilvl w:val="3"/>
        <w:numId w:val="11"/>
      </w:numPr>
      <w:spacing w:after="60"/>
    </w:pPr>
    <w:rPr>
      <w:b/>
    </w:rPr>
  </w:style>
  <w:style w:type="paragraph" w:customStyle="1" w:styleId="11111Report">
    <w:name w:val="1.1.1.1.1 (Report)"/>
    <w:basedOn w:val="Normal"/>
    <w:next w:val="BodyText"/>
    <w:qFormat/>
    <w:rsid w:val="001B45EF"/>
    <w:pPr>
      <w:keepNext/>
      <w:numPr>
        <w:ilvl w:val="4"/>
        <w:numId w:val="11"/>
      </w:numPr>
      <w:spacing w:after="60"/>
    </w:pPr>
    <w:rPr>
      <w:i/>
    </w:rPr>
  </w:style>
  <w:style w:type="paragraph" w:customStyle="1" w:styleId="PhotoPg">
    <w:name w:val="PhotoPg"/>
    <w:basedOn w:val="Normal"/>
    <w:rsid w:val="00947C10"/>
  </w:style>
  <w:style w:type="paragraph" w:styleId="CommentSubject">
    <w:name w:val="annotation subject"/>
    <w:basedOn w:val="CommentText"/>
    <w:next w:val="CommentText"/>
    <w:semiHidden/>
    <w:unhideWhenUsed/>
    <w:rsid w:val="00947C10"/>
    <w:rPr>
      <w:b/>
      <w:bCs/>
    </w:rPr>
  </w:style>
  <w:style w:type="paragraph" w:styleId="Revision">
    <w:name w:val="Revision"/>
    <w:hidden/>
    <w:semiHidden/>
    <w:rsid w:val="00644F06"/>
    <w:rPr>
      <w:sz w:val="22"/>
    </w:rPr>
  </w:style>
  <w:style w:type="paragraph" w:customStyle="1" w:styleId="Table1">
    <w:name w:val="Table #1"/>
    <w:basedOn w:val="Color-ChangeHeadingColor"/>
    <w:rsid w:val="00947C10"/>
    <w:pPr>
      <w:keepNext/>
      <w:numPr>
        <w:numId w:val="8"/>
      </w:numPr>
      <w:spacing w:after="120" w:line="280" w:lineRule="exact"/>
      <w:jc w:val="center"/>
      <w:outlineLvl w:val="0"/>
    </w:pPr>
    <w:rPr>
      <w:rFonts w:ascii="Arial Narrow" w:hAnsi="Arial Narrow"/>
      <w:b/>
      <w:sz w:val="24"/>
    </w:rPr>
  </w:style>
  <w:style w:type="paragraph" w:customStyle="1" w:styleId="Table1Cont">
    <w:name w:val="Table #1 (Cont)"/>
    <w:basedOn w:val="Normal"/>
    <w:rsid w:val="00947C10"/>
    <w:pPr>
      <w:keepNext/>
      <w:numPr>
        <w:ilvl w:val="1"/>
        <w:numId w:val="8"/>
      </w:numPr>
      <w:spacing w:after="120" w:line="280" w:lineRule="exact"/>
      <w:jc w:val="center"/>
      <w:outlineLvl w:val="1"/>
    </w:pPr>
    <w:rPr>
      <w:rFonts w:ascii="Arial Narrow" w:hAnsi="Arial Narrow"/>
      <w:b/>
      <w:sz w:val="24"/>
    </w:rPr>
  </w:style>
  <w:style w:type="paragraph" w:customStyle="1" w:styleId="Figure1">
    <w:name w:val="Figure #1"/>
    <w:basedOn w:val="Color-ChangeHeadingColor"/>
    <w:next w:val="Normal"/>
    <w:rsid w:val="00947C10"/>
    <w:pPr>
      <w:numPr>
        <w:numId w:val="5"/>
      </w:numPr>
      <w:spacing w:after="120" w:line="280" w:lineRule="exact"/>
      <w:jc w:val="center"/>
      <w:outlineLvl w:val="0"/>
    </w:pPr>
    <w:rPr>
      <w:rFonts w:ascii="Arial Narrow" w:hAnsi="Arial Narrow"/>
      <w:b/>
      <w:sz w:val="24"/>
    </w:rPr>
  </w:style>
  <w:style w:type="paragraph" w:customStyle="1" w:styleId="CertifPara">
    <w:name w:val="Certif Para"/>
    <w:basedOn w:val="Normal"/>
    <w:rsid w:val="00947C10"/>
    <w:pPr>
      <w:tabs>
        <w:tab w:val="right" w:pos="4968"/>
      </w:tabs>
    </w:pPr>
  </w:style>
  <w:style w:type="paragraph" w:customStyle="1" w:styleId="BulletThird">
    <w:name w:val="Bullet (Third)"/>
    <w:basedOn w:val="Normal"/>
    <w:uiPriority w:val="1"/>
    <w:rsid w:val="00947C10"/>
    <w:pPr>
      <w:numPr>
        <w:ilvl w:val="4"/>
        <w:numId w:val="3"/>
      </w:numPr>
      <w:spacing w:after="80" w:line="260" w:lineRule="exact"/>
      <w:outlineLvl w:val="4"/>
    </w:pPr>
  </w:style>
  <w:style w:type="paragraph" w:customStyle="1" w:styleId="BulletThird-Lastinlast">
    <w:name w:val="Bullet (Third-Last in last)"/>
    <w:basedOn w:val="Normal"/>
    <w:uiPriority w:val="1"/>
    <w:rsid w:val="00947C10"/>
    <w:pPr>
      <w:numPr>
        <w:ilvl w:val="5"/>
        <w:numId w:val="3"/>
      </w:numPr>
      <w:spacing w:after="240" w:line="260" w:lineRule="exact"/>
      <w:outlineLvl w:val="5"/>
    </w:pPr>
  </w:style>
  <w:style w:type="paragraph" w:customStyle="1" w:styleId="OfficeLocIndiana">
    <w:name w:val="Office LocIndiana"/>
    <w:basedOn w:val="OfficeLoc01"/>
    <w:semiHidden/>
    <w:rsid w:val="00947C10"/>
    <w:rPr>
      <w:spacing w:val="0"/>
      <w:sz w:val="16"/>
    </w:rPr>
  </w:style>
  <w:style w:type="character" w:customStyle="1" w:styleId="SEHBlue">
    <w:name w:val="SEH Blue"/>
    <w:uiPriority w:val="1"/>
    <w:rsid w:val="001F57A6"/>
    <w:rPr>
      <w:color w:val="000090"/>
    </w:rPr>
  </w:style>
  <w:style w:type="paragraph" w:customStyle="1" w:styleId="TableHead9">
    <w:name w:val="TableHead(9)"/>
    <w:basedOn w:val="Normal"/>
    <w:uiPriority w:val="4"/>
    <w:qFormat/>
    <w:rsid w:val="00B1630B"/>
    <w:pPr>
      <w:keepNext/>
      <w:spacing w:before="10" w:after="50" w:line="220" w:lineRule="exact"/>
      <w:jc w:val="center"/>
    </w:pPr>
    <w:rPr>
      <w:b/>
      <w:sz w:val="19"/>
    </w:rPr>
  </w:style>
  <w:style w:type="paragraph" w:customStyle="1" w:styleId="CertPagePara">
    <w:name w:val="CertPagePara"/>
    <w:basedOn w:val="LetterText"/>
    <w:rsid w:val="00947C10"/>
    <w:pPr>
      <w:tabs>
        <w:tab w:val="right" w:pos="8100"/>
      </w:tabs>
    </w:pPr>
  </w:style>
  <w:style w:type="paragraph" w:styleId="Date">
    <w:name w:val="Date"/>
    <w:basedOn w:val="Normal"/>
    <w:next w:val="Normal"/>
    <w:link w:val="DateChar"/>
    <w:uiPriority w:val="99"/>
    <w:semiHidden/>
    <w:unhideWhenUsed/>
    <w:rsid w:val="00947C10"/>
  </w:style>
  <w:style w:type="character" w:customStyle="1" w:styleId="DateChar">
    <w:name w:val="Date Char"/>
    <w:link w:val="Date"/>
    <w:uiPriority w:val="99"/>
    <w:semiHidden/>
    <w:rsid w:val="00707061"/>
    <w:rPr>
      <w:rFonts w:ascii="Arial" w:hAnsi="Arial"/>
    </w:rPr>
  </w:style>
  <w:style w:type="paragraph" w:styleId="TOC6">
    <w:name w:val="toc 6"/>
    <w:basedOn w:val="Normal"/>
    <w:next w:val="Normal"/>
    <w:autoRedefine/>
    <w:uiPriority w:val="39"/>
    <w:semiHidden/>
    <w:unhideWhenUsed/>
    <w:rsid w:val="001B45EF"/>
    <w:pPr>
      <w:spacing w:after="100"/>
      <w:ind w:left="1000"/>
    </w:pPr>
  </w:style>
  <w:style w:type="paragraph" w:styleId="TOC7">
    <w:name w:val="toc 7"/>
    <w:basedOn w:val="Normal"/>
    <w:next w:val="Normal"/>
    <w:autoRedefine/>
    <w:uiPriority w:val="39"/>
    <w:semiHidden/>
    <w:unhideWhenUsed/>
    <w:rsid w:val="001B45EF"/>
    <w:pPr>
      <w:spacing w:after="100"/>
      <w:ind w:left="1200"/>
    </w:pPr>
  </w:style>
  <w:style w:type="paragraph" w:styleId="TOC8">
    <w:name w:val="toc 8"/>
    <w:basedOn w:val="Normal"/>
    <w:next w:val="Normal"/>
    <w:autoRedefine/>
    <w:uiPriority w:val="39"/>
    <w:semiHidden/>
    <w:unhideWhenUsed/>
    <w:rsid w:val="001B45EF"/>
    <w:pPr>
      <w:spacing w:after="100"/>
      <w:ind w:left="1400"/>
    </w:pPr>
  </w:style>
  <w:style w:type="paragraph" w:styleId="TOC9">
    <w:name w:val="toc 9"/>
    <w:basedOn w:val="Normal"/>
    <w:next w:val="Normal"/>
    <w:autoRedefine/>
    <w:uiPriority w:val="39"/>
    <w:semiHidden/>
    <w:unhideWhenUsed/>
    <w:rsid w:val="001B45EF"/>
    <w:pPr>
      <w:spacing w:after="100"/>
      <w:ind w:left="1600"/>
    </w:pPr>
  </w:style>
  <w:style w:type="paragraph" w:styleId="BalloonText">
    <w:name w:val="Balloon Text"/>
    <w:basedOn w:val="Normal"/>
    <w:link w:val="BalloonTextChar"/>
    <w:uiPriority w:val="99"/>
    <w:semiHidden/>
    <w:unhideWhenUsed/>
    <w:rsid w:val="00947C10"/>
    <w:pPr>
      <w:spacing w:line="240" w:lineRule="auto"/>
    </w:pPr>
    <w:rPr>
      <w:rFonts w:ascii="Segoe UI" w:hAnsi="Segoe UI" w:cs="Segoe UI"/>
      <w:sz w:val="18"/>
      <w:szCs w:val="18"/>
    </w:rPr>
  </w:style>
  <w:style w:type="character" w:customStyle="1" w:styleId="BalloonTextChar">
    <w:name w:val="Balloon Text Char"/>
    <w:link w:val="BalloonText"/>
    <w:uiPriority w:val="99"/>
    <w:semiHidden/>
    <w:rsid w:val="00BF3087"/>
    <w:rPr>
      <w:rFonts w:ascii="Segoe UI" w:hAnsi="Segoe UI" w:cs="Segoe UI"/>
      <w:sz w:val="18"/>
      <w:szCs w:val="18"/>
    </w:rPr>
  </w:style>
  <w:style w:type="paragraph" w:customStyle="1" w:styleId="Tagline">
    <w:name w:val="Tagline"/>
    <w:basedOn w:val="OfficeLoc01"/>
    <w:next w:val="OfficeLoc01"/>
    <w:semiHidden/>
    <w:rsid w:val="006622BA"/>
    <w:pPr>
      <w:tabs>
        <w:tab w:val="left" w:pos="5040"/>
      </w:tabs>
      <w:spacing w:after="120"/>
    </w:pPr>
    <w:rPr>
      <w:bCs/>
    </w:rPr>
  </w:style>
  <w:style w:type="character" w:customStyle="1" w:styleId="CommentOutline">
    <w:name w:val="Comment Outline"/>
    <w:rsid w:val="00947C10"/>
    <w:rPr>
      <w:effect w:val="none"/>
    </w:rPr>
  </w:style>
  <w:style w:type="paragraph" w:customStyle="1" w:styleId="HiddenText">
    <w:name w:val="Hidden Text"/>
    <w:basedOn w:val="Normal"/>
    <w:rsid w:val="00947C10"/>
    <w:pPr>
      <w:jc w:val="right"/>
    </w:pPr>
    <w:rPr>
      <w:vanish/>
      <w:color w:val="FF0000"/>
    </w:rPr>
  </w:style>
  <w:style w:type="character" w:styleId="Hyperlink">
    <w:name w:val="Hyperlink"/>
    <w:uiPriority w:val="99"/>
    <w:unhideWhenUsed/>
    <w:rsid w:val="00947C10"/>
    <w:rPr>
      <w:color w:val="0000FF"/>
      <w:u w:val="single"/>
    </w:rPr>
  </w:style>
  <w:style w:type="paragraph" w:customStyle="1" w:styleId="TableSource">
    <w:name w:val="TableSource"/>
    <w:basedOn w:val="TableNotes9"/>
    <w:uiPriority w:val="1"/>
    <w:rsid w:val="00D86AEE"/>
    <w:rPr>
      <w:i/>
      <w:sz w:val="17"/>
    </w:rPr>
  </w:style>
  <w:style w:type="character" w:customStyle="1" w:styleId="FooterChar">
    <w:name w:val="Footer Char"/>
    <w:basedOn w:val="DefaultParagraphFont"/>
    <w:link w:val="Footer"/>
    <w:uiPriority w:val="99"/>
    <w:rsid w:val="00B11616"/>
    <w:rPr>
      <w:rFonts w:ascii="Arial" w:hAnsi="Arial"/>
      <w:sz w:val="18"/>
    </w:rPr>
  </w:style>
  <w:style w:type="paragraph" w:styleId="FootnoteText">
    <w:name w:val="footnote text"/>
    <w:basedOn w:val="Normal"/>
    <w:link w:val="FootnoteTextChar"/>
    <w:uiPriority w:val="99"/>
    <w:semiHidden/>
    <w:unhideWhenUsed/>
    <w:rsid w:val="005D49C1"/>
    <w:pPr>
      <w:spacing w:line="240" w:lineRule="auto"/>
    </w:pPr>
  </w:style>
  <w:style w:type="character" w:customStyle="1" w:styleId="FootnoteTextChar">
    <w:name w:val="Footnote Text Char"/>
    <w:basedOn w:val="DefaultParagraphFont"/>
    <w:link w:val="FootnoteText"/>
    <w:uiPriority w:val="99"/>
    <w:semiHidden/>
    <w:rsid w:val="005D49C1"/>
    <w:rPr>
      <w:rFonts w:ascii="Arial" w:hAnsi="Arial"/>
    </w:rPr>
  </w:style>
  <w:style w:type="character" w:styleId="FootnoteReference">
    <w:name w:val="footnote reference"/>
    <w:basedOn w:val="DefaultParagraphFont"/>
    <w:uiPriority w:val="99"/>
    <w:semiHidden/>
    <w:unhideWhenUsed/>
    <w:rsid w:val="005D49C1"/>
    <w:rPr>
      <w:vertAlign w:val="superscript"/>
    </w:rPr>
  </w:style>
  <w:style w:type="paragraph" w:customStyle="1" w:styleId="TableParagraph">
    <w:name w:val="Table Paragraph"/>
    <w:basedOn w:val="Normal"/>
    <w:uiPriority w:val="1"/>
    <w:qFormat/>
    <w:rsid w:val="00B820EA"/>
    <w:pPr>
      <w:widowControl w:val="0"/>
      <w:spacing w:line="240" w:lineRule="auto"/>
    </w:pPr>
    <w:rPr>
      <w:rFonts w:asciiTheme="minorHAnsi" w:eastAsiaTheme="minorHAnsi" w:hAnsiTheme="minorHAnsi" w:cstheme="minorBidi"/>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comments" Target="comments.xml"/><Relationship Id="rId13" Type="http://schemas.openxmlformats.org/officeDocument/2006/relationships/image" Target="media/image3.emf"/><Relationship Id="rId18" Type="http://schemas.openxmlformats.org/officeDocument/2006/relationships/image" Target="media/image8.jpeg"/><Relationship Id="rId26" Type="http://schemas.openxmlformats.org/officeDocument/2006/relationships/header" Target="header4.xml"/><Relationship Id="rId3" Type="http://schemas.openxmlformats.org/officeDocument/2006/relationships/styles" Target="styles.xml"/><Relationship Id="rId21" Type="http://schemas.openxmlformats.org/officeDocument/2006/relationships/footer" Target="footer2.xml"/><Relationship Id="rId34"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2.jpeg"/><Relationship Id="rId17" Type="http://schemas.openxmlformats.org/officeDocument/2006/relationships/image" Target="media/image7.jpeg"/><Relationship Id="rId25" Type="http://schemas.openxmlformats.org/officeDocument/2006/relationships/footer" Target="footer4.xml"/><Relationship Id="rId33" Type="http://schemas.openxmlformats.org/officeDocument/2006/relationships/footer" Target="footer8.xml"/><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footer" Target="footer1.xml"/><Relationship Id="rId29" Type="http://schemas.openxmlformats.org/officeDocument/2006/relationships/header" Target="header6.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1.jpeg"/><Relationship Id="rId24" Type="http://schemas.openxmlformats.org/officeDocument/2006/relationships/footer" Target="footer3.xml"/><Relationship Id="rId32" Type="http://schemas.openxmlformats.org/officeDocument/2006/relationships/header" Target="header7.xml"/><Relationship Id="rId5"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header" Target="header3.xml"/><Relationship Id="rId28" Type="http://schemas.openxmlformats.org/officeDocument/2006/relationships/header" Target="header5.xml"/><Relationship Id="rId36" Type="http://schemas.openxmlformats.org/officeDocument/2006/relationships/theme" Target="theme/theme1.xml"/><Relationship Id="rId10" Type="http://schemas.microsoft.com/office/2016/09/relationships/commentsIds" Target="commentsIds.xml"/><Relationship Id="rId19" Type="http://schemas.openxmlformats.org/officeDocument/2006/relationships/header" Target="header1.xml"/><Relationship Id="rId31" Type="http://schemas.openxmlformats.org/officeDocument/2006/relationships/footer" Target="footer7.xml"/><Relationship Id="rId4" Type="http://schemas.openxmlformats.org/officeDocument/2006/relationships/settings" Target="settings.xml"/><Relationship Id="rId9" Type="http://schemas.microsoft.com/office/2011/relationships/commentsExtended" Target="commentsExtended.xml"/><Relationship Id="rId14" Type="http://schemas.openxmlformats.org/officeDocument/2006/relationships/image" Target="media/image4.jpeg"/><Relationship Id="rId22" Type="http://schemas.openxmlformats.org/officeDocument/2006/relationships/header" Target="header2.xml"/><Relationship Id="rId27" Type="http://schemas.openxmlformats.org/officeDocument/2006/relationships/footer" Target="footer5.xml"/><Relationship Id="rId30" Type="http://schemas.openxmlformats.org/officeDocument/2006/relationships/footer" Target="footer6.xml"/><Relationship Id="rId35" Type="http://schemas.microsoft.com/office/2011/relationships/people" Target="people.xml"/></Relationships>
</file>

<file path=word/_rels/settings.xml.rels><?xml version="1.0" encoding="UTF-8" standalone="yes"?>
<Relationships xmlns="http://schemas.openxmlformats.org/package/2006/relationships"><Relationship Id="rId1" Type="http://schemas.openxmlformats.org/officeDocument/2006/relationships/attachedTemplate" Target="file:///J:\Office%202013%20Templates\SEH%20Reports\Report-SEH.do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46BA397-E19B-4D1F-B1AF-E0F3D502878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Report-SEH.dotm</Template>
  <TotalTime>0</TotalTime>
  <Pages>25</Pages>
  <Words>6778</Words>
  <Characters>38635</Characters>
  <Application>Microsoft Office Word</Application>
  <DocSecurity>0</DocSecurity>
  <Lines>321</Lines>
  <Paragraphs>90</Paragraphs>
  <ScaleCrop>false</ScaleCrop>
  <HeadingPairs>
    <vt:vector size="2" baseType="variant">
      <vt:variant>
        <vt:lpstr>Title</vt:lpstr>
      </vt:variant>
      <vt:variant>
        <vt:i4>1</vt:i4>
      </vt:variant>
    </vt:vector>
  </HeadingPairs>
  <TitlesOfParts>
    <vt:vector size="1" baseType="lpstr">
      <vt:lpstr>Save as report title...</vt:lpstr>
    </vt:vector>
  </TitlesOfParts>
  <Company>SEH</Company>
  <LinksUpToDate>false</LinksUpToDate>
  <CharactersWithSpaces>45323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Save as report title...</dc:title>
  <dc:creator>Sarah Morrison</dc:creator>
  <cp:keywords>Ad</cp:keywords>
  <cp:lastModifiedBy>LIPKE, BRYAN D</cp:lastModifiedBy>
  <cp:revision>2</cp:revision>
  <cp:lastPrinted>2015-05-05T15:52:00Z</cp:lastPrinted>
  <dcterms:created xsi:type="dcterms:W3CDTF">2019-10-01T15:03:00Z</dcterms:created>
  <dcterms:modified xsi:type="dcterms:W3CDTF">2019-10-01T15:03:00Z</dcterms:modified>
</cp:coreProperties>
</file>